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4673" w14:textId="77777777" w:rsidR="002E773D" w:rsidRDefault="002E773D" w:rsidP="002E773D">
      <w:pPr>
        <w:pStyle w:val="Onderkoporanje"/>
        <w:ind w:left="432"/>
        <w:rPr>
          <w:rFonts w:ascii="Impact" w:hAnsi="Impact"/>
          <w:color w:val="A51A2F" w:themeColor="accent6"/>
          <w:sz w:val="56"/>
          <w:szCs w:val="56"/>
        </w:rPr>
      </w:pPr>
    </w:p>
    <w:p w14:paraId="2791A872" w14:textId="1E3BC73E" w:rsidR="002E773D" w:rsidRDefault="002E773D" w:rsidP="002E773D">
      <w:pPr>
        <w:pStyle w:val="Onderkoporanje"/>
        <w:ind w:left="432"/>
        <w:rPr>
          <w:rFonts w:ascii="Impact" w:hAnsi="Impact"/>
          <w:color w:val="A51A2F" w:themeColor="accent6"/>
          <w:sz w:val="56"/>
          <w:szCs w:val="56"/>
        </w:rPr>
      </w:pPr>
      <w:r w:rsidRPr="00710686">
        <w:rPr>
          <w:rFonts w:ascii="Impact" w:hAnsi="Impact"/>
          <w:color w:val="A51A2F" w:themeColor="accent6"/>
          <w:sz w:val="56"/>
          <w:szCs w:val="56"/>
        </w:rPr>
        <w:t>Beschikbaarheid en publicatie aanwijzingen – Wedstrijdsport Regionaal</w:t>
      </w:r>
    </w:p>
    <w:p w14:paraId="07D86781" w14:textId="77777777" w:rsidR="009D51CE" w:rsidRDefault="009D51CE" w:rsidP="009D51CE"/>
    <w:p w14:paraId="02E7CD98" w14:textId="77777777" w:rsidR="002E773D" w:rsidRPr="00710686" w:rsidRDefault="002E773D" w:rsidP="002E773D">
      <w:pPr>
        <w:pStyle w:val="Onderkoporanje"/>
        <w:ind w:left="432"/>
        <w:rPr>
          <w:rFonts w:ascii="Impact" w:hAnsi="Impact"/>
          <w:color w:val="A51A2F" w:themeColor="accent6"/>
          <w:sz w:val="56"/>
          <w:szCs w:val="56"/>
        </w:rPr>
      </w:pPr>
      <w:r>
        <w:t>Seizoen 2026-2027</w:t>
      </w:r>
    </w:p>
    <w:p w14:paraId="7F05A993" w14:textId="77777777" w:rsidR="00E44BB4" w:rsidRDefault="00E44BB4">
      <w:pPr>
        <w:tabs>
          <w:tab w:val="clear" w:pos="1134"/>
        </w:tabs>
        <w:spacing w:after="160" w:line="259" w:lineRule="auto"/>
        <w:rPr>
          <w:color w:val="011145"/>
          <w:shd w:val="clear" w:color="auto" w:fill="FFFFFF"/>
        </w:rPr>
      </w:pPr>
      <w:r>
        <w:rPr>
          <w:color w:val="011145"/>
          <w:shd w:val="clear" w:color="auto" w:fill="FFFFFF"/>
        </w:rPr>
        <w:br w:type="page"/>
      </w:r>
    </w:p>
    <w:p w14:paraId="3C694895" w14:textId="5CD2B0B4" w:rsidR="002E773D" w:rsidRDefault="002E773D" w:rsidP="00EF0F69">
      <w:pPr>
        <w:pStyle w:val="Kop1"/>
        <w:numPr>
          <w:ilvl w:val="0"/>
          <w:numId w:val="0"/>
        </w:numPr>
      </w:pPr>
      <w:r>
        <w:lastRenderedPageBreak/>
        <w:t>Wedstrijdsport Regionaal Zaal:</w:t>
      </w:r>
    </w:p>
    <w:p w14:paraId="2E123F1E" w14:textId="77777777" w:rsidR="002E773D" w:rsidRPr="00C25DA5" w:rsidRDefault="002E773D" w:rsidP="002E773D">
      <w:pPr>
        <w:pStyle w:val="Onderkoporanje"/>
        <w:rPr>
          <w:sz w:val="24"/>
          <w:szCs w:val="24"/>
        </w:rPr>
      </w:pPr>
      <w:r w:rsidRPr="00C25DA5">
        <w:rPr>
          <w:sz w:val="24"/>
          <w:szCs w:val="24"/>
        </w:rPr>
        <w:t>September</w:t>
      </w:r>
    </w:p>
    <w:tbl>
      <w:tblPr>
        <w:tblStyle w:val="Tabelraster"/>
        <w:tblW w:w="6691" w:type="dxa"/>
        <w:tblLook w:val="04A0" w:firstRow="1" w:lastRow="0" w:firstColumn="1" w:lastColumn="0" w:noHBand="0" w:noVBand="1"/>
      </w:tblPr>
      <w:tblGrid>
        <w:gridCol w:w="2160"/>
        <w:gridCol w:w="2371"/>
        <w:gridCol w:w="2160"/>
      </w:tblGrid>
      <w:tr w:rsidR="002E773D" w14:paraId="3342AEA0" w14:textId="77777777" w:rsidTr="00CC3FEB">
        <w:tc>
          <w:tcPr>
            <w:tcW w:w="2160" w:type="dxa"/>
          </w:tcPr>
          <w:p w14:paraId="0D0C2437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Speelweekend</w:t>
            </w:r>
          </w:p>
        </w:tc>
        <w:tc>
          <w:tcPr>
            <w:tcW w:w="2371" w:type="dxa"/>
          </w:tcPr>
          <w:p w14:paraId="25D5FBF1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Deadline verhindering</w:t>
            </w:r>
          </w:p>
        </w:tc>
        <w:tc>
          <w:tcPr>
            <w:tcW w:w="2160" w:type="dxa"/>
          </w:tcPr>
          <w:p w14:paraId="1D2F1B9A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Publicatie</w:t>
            </w:r>
          </w:p>
        </w:tc>
      </w:tr>
      <w:tr w:rsidR="00A57BC7" w14:paraId="44A64D0E" w14:textId="77777777" w:rsidTr="00CC3FEB">
        <w:tc>
          <w:tcPr>
            <w:tcW w:w="2160" w:type="dxa"/>
          </w:tcPr>
          <w:p w14:paraId="2031F523" w14:textId="77777777" w:rsidR="00A57BC7" w:rsidRDefault="00A57BC7" w:rsidP="00A57BC7">
            <w:r>
              <w:t>5-6 september</w:t>
            </w:r>
          </w:p>
        </w:tc>
        <w:tc>
          <w:tcPr>
            <w:tcW w:w="2371" w:type="dxa"/>
          </w:tcPr>
          <w:p w14:paraId="3795FE5B" w14:textId="68469E10" w:rsidR="00A57BC7" w:rsidRDefault="00A57BC7" w:rsidP="00A57BC7">
            <w:r>
              <w:t>7 augustus</w:t>
            </w:r>
          </w:p>
        </w:tc>
        <w:tc>
          <w:tcPr>
            <w:tcW w:w="2160" w:type="dxa"/>
          </w:tcPr>
          <w:p w14:paraId="104BBD35" w14:textId="77777777" w:rsidR="00A57BC7" w:rsidRDefault="00A57BC7" w:rsidP="00A57BC7">
            <w:r>
              <w:t>10-14 augustus</w:t>
            </w:r>
          </w:p>
        </w:tc>
      </w:tr>
      <w:tr w:rsidR="00A57BC7" w14:paraId="76986F0B" w14:textId="77777777" w:rsidTr="00CC3FEB">
        <w:tc>
          <w:tcPr>
            <w:tcW w:w="2160" w:type="dxa"/>
          </w:tcPr>
          <w:p w14:paraId="3AE6F1C5" w14:textId="77777777" w:rsidR="00A57BC7" w:rsidRDefault="00A57BC7" w:rsidP="00A57BC7">
            <w:r>
              <w:t>12-13 september</w:t>
            </w:r>
          </w:p>
        </w:tc>
        <w:tc>
          <w:tcPr>
            <w:tcW w:w="2371" w:type="dxa"/>
          </w:tcPr>
          <w:p w14:paraId="48D5EAAF" w14:textId="1A0A47D9" w:rsidR="00A57BC7" w:rsidRDefault="00A57BC7" w:rsidP="00A57BC7">
            <w:r>
              <w:t>14 augustus</w:t>
            </w:r>
          </w:p>
        </w:tc>
        <w:tc>
          <w:tcPr>
            <w:tcW w:w="2160" w:type="dxa"/>
          </w:tcPr>
          <w:p w14:paraId="5199066D" w14:textId="77777777" w:rsidR="00A57BC7" w:rsidRDefault="00A57BC7" w:rsidP="00A57BC7">
            <w:r>
              <w:t>17-21 augustus</w:t>
            </w:r>
          </w:p>
        </w:tc>
      </w:tr>
      <w:tr w:rsidR="00A57BC7" w14:paraId="2A3CC4BE" w14:textId="77777777" w:rsidTr="00CC3FEB">
        <w:tc>
          <w:tcPr>
            <w:tcW w:w="2160" w:type="dxa"/>
          </w:tcPr>
          <w:p w14:paraId="50E8E4F8" w14:textId="77777777" w:rsidR="00A57BC7" w:rsidRDefault="00A57BC7" w:rsidP="00A57BC7">
            <w:r>
              <w:t>19-20 september</w:t>
            </w:r>
          </w:p>
        </w:tc>
        <w:tc>
          <w:tcPr>
            <w:tcW w:w="2371" w:type="dxa"/>
          </w:tcPr>
          <w:p w14:paraId="11A4CE32" w14:textId="3349F440" w:rsidR="00A57BC7" w:rsidRDefault="00A57BC7" w:rsidP="00A57BC7">
            <w:r>
              <w:t>21 augustus</w:t>
            </w:r>
          </w:p>
        </w:tc>
        <w:tc>
          <w:tcPr>
            <w:tcW w:w="2160" w:type="dxa"/>
          </w:tcPr>
          <w:p w14:paraId="7A870E4E" w14:textId="77777777" w:rsidR="00A57BC7" w:rsidRDefault="00A57BC7" w:rsidP="00A57BC7">
            <w:r>
              <w:t>24-28 augustus</w:t>
            </w:r>
          </w:p>
        </w:tc>
      </w:tr>
      <w:tr w:rsidR="00A57BC7" w14:paraId="7A51CA72" w14:textId="77777777" w:rsidTr="00CC3FEB">
        <w:tc>
          <w:tcPr>
            <w:tcW w:w="2160" w:type="dxa"/>
          </w:tcPr>
          <w:p w14:paraId="785470FB" w14:textId="77777777" w:rsidR="00A57BC7" w:rsidRDefault="00A57BC7" w:rsidP="00A57BC7">
            <w:r>
              <w:t>26-27 september</w:t>
            </w:r>
          </w:p>
        </w:tc>
        <w:tc>
          <w:tcPr>
            <w:tcW w:w="2371" w:type="dxa"/>
          </w:tcPr>
          <w:p w14:paraId="5A7F43B8" w14:textId="2A53E6FB" w:rsidR="00A57BC7" w:rsidRDefault="00A57BC7" w:rsidP="00A57BC7">
            <w:r>
              <w:t>28 augustus</w:t>
            </w:r>
          </w:p>
        </w:tc>
        <w:tc>
          <w:tcPr>
            <w:tcW w:w="2160" w:type="dxa"/>
          </w:tcPr>
          <w:p w14:paraId="5F55D178" w14:textId="77777777" w:rsidR="00A57BC7" w:rsidRDefault="00A57BC7" w:rsidP="00A57BC7">
            <w:r>
              <w:t>31 aug-4 sep</w:t>
            </w:r>
          </w:p>
        </w:tc>
      </w:tr>
    </w:tbl>
    <w:p w14:paraId="2ED08029" w14:textId="77777777" w:rsidR="002E773D" w:rsidRPr="00C25DA5" w:rsidRDefault="002E773D" w:rsidP="002E773D">
      <w:pPr>
        <w:pStyle w:val="Onderkoporanje"/>
        <w:rPr>
          <w:sz w:val="24"/>
          <w:szCs w:val="24"/>
        </w:rPr>
      </w:pPr>
      <w:r w:rsidRPr="00C25DA5">
        <w:rPr>
          <w:sz w:val="24"/>
          <w:szCs w:val="24"/>
        </w:rPr>
        <w:t>Oktober</w:t>
      </w:r>
    </w:p>
    <w:tbl>
      <w:tblPr>
        <w:tblStyle w:val="Tabelraster"/>
        <w:tblW w:w="6691" w:type="dxa"/>
        <w:tblLook w:val="04A0" w:firstRow="1" w:lastRow="0" w:firstColumn="1" w:lastColumn="0" w:noHBand="0" w:noVBand="1"/>
      </w:tblPr>
      <w:tblGrid>
        <w:gridCol w:w="2160"/>
        <w:gridCol w:w="2371"/>
        <w:gridCol w:w="2160"/>
      </w:tblGrid>
      <w:tr w:rsidR="002E773D" w14:paraId="4252C109" w14:textId="77777777" w:rsidTr="00CC3FEB">
        <w:tc>
          <w:tcPr>
            <w:tcW w:w="2160" w:type="dxa"/>
          </w:tcPr>
          <w:p w14:paraId="0FD16B68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Speelweekend</w:t>
            </w:r>
          </w:p>
        </w:tc>
        <w:tc>
          <w:tcPr>
            <w:tcW w:w="2371" w:type="dxa"/>
          </w:tcPr>
          <w:p w14:paraId="70122555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Deadline verhindering</w:t>
            </w:r>
          </w:p>
        </w:tc>
        <w:tc>
          <w:tcPr>
            <w:tcW w:w="2160" w:type="dxa"/>
          </w:tcPr>
          <w:p w14:paraId="032F22B2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Publicatie</w:t>
            </w:r>
          </w:p>
        </w:tc>
      </w:tr>
      <w:tr w:rsidR="00A57BC7" w14:paraId="65812478" w14:textId="77777777" w:rsidTr="00CC3FEB">
        <w:tc>
          <w:tcPr>
            <w:tcW w:w="2160" w:type="dxa"/>
          </w:tcPr>
          <w:p w14:paraId="7BC43CDA" w14:textId="77777777" w:rsidR="00A57BC7" w:rsidRDefault="00A57BC7" w:rsidP="00A57BC7">
            <w:r>
              <w:t>3-4 oktober</w:t>
            </w:r>
          </w:p>
        </w:tc>
        <w:tc>
          <w:tcPr>
            <w:tcW w:w="2371" w:type="dxa"/>
          </w:tcPr>
          <w:p w14:paraId="325F6C16" w14:textId="1DA99AE9" w:rsidR="00A57BC7" w:rsidRDefault="00A57BC7" w:rsidP="00A57BC7">
            <w:r>
              <w:t>4 september</w:t>
            </w:r>
          </w:p>
        </w:tc>
        <w:tc>
          <w:tcPr>
            <w:tcW w:w="2160" w:type="dxa"/>
          </w:tcPr>
          <w:p w14:paraId="11C24942" w14:textId="77777777" w:rsidR="00A57BC7" w:rsidRDefault="00A57BC7" w:rsidP="00A57BC7">
            <w:r>
              <w:t>7-11 september</w:t>
            </w:r>
          </w:p>
        </w:tc>
      </w:tr>
      <w:tr w:rsidR="00A57BC7" w14:paraId="5EE939F5" w14:textId="77777777" w:rsidTr="00CC3FEB">
        <w:tc>
          <w:tcPr>
            <w:tcW w:w="2160" w:type="dxa"/>
          </w:tcPr>
          <w:p w14:paraId="2660F1FA" w14:textId="77777777" w:rsidR="00A57BC7" w:rsidRDefault="00A57BC7" w:rsidP="00A57BC7">
            <w:r>
              <w:t>10-11 oktober</w:t>
            </w:r>
          </w:p>
        </w:tc>
        <w:tc>
          <w:tcPr>
            <w:tcW w:w="2371" w:type="dxa"/>
          </w:tcPr>
          <w:p w14:paraId="702FCA40" w14:textId="756E32C1" w:rsidR="00A57BC7" w:rsidRDefault="00A57BC7" w:rsidP="00A57BC7">
            <w:r>
              <w:t>11 september</w:t>
            </w:r>
          </w:p>
        </w:tc>
        <w:tc>
          <w:tcPr>
            <w:tcW w:w="2160" w:type="dxa"/>
          </w:tcPr>
          <w:p w14:paraId="746EEF8F" w14:textId="77777777" w:rsidR="00A57BC7" w:rsidRDefault="00A57BC7" w:rsidP="00A57BC7">
            <w:r>
              <w:t>14-18 september</w:t>
            </w:r>
          </w:p>
        </w:tc>
      </w:tr>
      <w:tr w:rsidR="00A57BC7" w14:paraId="5D54BD51" w14:textId="77777777" w:rsidTr="00CC3FEB">
        <w:tc>
          <w:tcPr>
            <w:tcW w:w="2160" w:type="dxa"/>
          </w:tcPr>
          <w:p w14:paraId="34615355" w14:textId="77777777" w:rsidR="00A57BC7" w:rsidRDefault="00A57BC7" w:rsidP="00A57BC7">
            <w:r>
              <w:t>17-18 oktober</w:t>
            </w:r>
          </w:p>
        </w:tc>
        <w:tc>
          <w:tcPr>
            <w:tcW w:w="2371" w:type="dxa"/>
          </w:tcPr>
          <w:p w14:paraId="14C6A9DD" w14:textId="101E23EA" w:rsidR="00A57BC7" w:rsidRDefault="00A57BC7" w:rsidP="00A57BC7">
            <w:r>
              <w:t>18 september</w:t>
            </w:r>
          </w:p>
        </w:tc>
        <w:tc>
          <w:tcPr>
            <w:tcW w:w="2160" w:type="dxa"/>
          </w:tcPr>
          <w:p w14:paraId="246F4FCA" w14:textId="77777777" w:rsidR="00A57BC7" w:rsidRDefault="00A57BC7" w:rsidP="00A57BC7">
            <w:r>
              <w:t>21-25 september</w:t>
            </w:r>
          </w:p>
        </w:tc>
      </w:tr>
      <w:tr w:rsidR="00A57BC7" w14:paraId="757E2648" w14:textId="77777777" w:rsidTr="00CC3FEB">
        <w:tc>
          <w:tcPr>
            <w:tcW w:w="2160" w:type="dxa"/>
          </w:tcPr>
          <w:p w14:paraId="16EFAA77" w14:textId="77777777" w:rsidR="00A57BC7" w:rsidRDefault="00A57BC7" w:rsidP="00A57BC7">
            <w:r>
              <w:t>24-25 oktober</w:t>
            </w:r>
          </w:p>
        </w:tc>
        <w:tc>
          <w:tcPr>
            <w:tcW w:w="2371" w:type="dxa"/>
          </w:tcPr>
          <w:p w14:paraId="036B4923" w14:textId="7A686270" w:rsidR="00A57BC7" w:rsidRDefault="00A57BC7" w:rsidP="00A57BC7">
            <w:r>
              <w:t>25 september</w:t>
            </w:r>
          </w:p>
        </w:tc>
        <w:tc>
          <w:tcPr>
            <w:tcW w:w="2160" w:type="dxa"/>
          </w:tcPr>
          <w:p w14:paraId="45E17624" w14:textId="77777777" w:rsidR="00A57BC7" w:rsidRDefault="00A57BC7" w:rsidP="00A57BC7">
            <w:r>
              <w:t>28 sep-2 okt</w:t>
            </w:r>
          </w:p>
        </w:tc>
      </w:tr>
    </w:tbl>
    <w:p w14:paraId="038F84E2" w14:textId="77777777" w:rsidR="002E773D" w:rsidRPr="00C25DA5" w:rsidRDefault="002E773D" w:rsidP="002E773D">
      <w:pPr>
        <w:pStyle w:val="Onderkoporanje"/>
        <w:rPr>
          <w:sz w:val="24"/>
          <w:szCs w:val="24"/>
        </w:rPr>
      </w:pPr>
      <w:r w:rsidRPr="00C25DA5">
        <w:rPr>
          <w:sz w:val="24"/>
          <w:szCs w:val="24"/>
        </w:rPr>
        <w:t>November</w:t>
      </w:r>
    </w:p>
    <w:tbl>
      <w:tblPr>
        <w:tblStyle w:val="Tabelraster"/>
        <w:tblW w:w="6691" w:type="dxa"/>
        <w:tblLook w:val="04A0" w:firstRow="1" w:lastRow="0" w:firstColumn="1" w:lastColumn="0" w:noHBand="0" w:noVBand="1"/>
      </w:tblPr>
      <w:tblGrid>
        <w:gridCol w:w="2160"/>
        <w:gridCol w:w="2371"/>
        <w:gridCol w:w="2160"/>
      </w:tblGrid>
      <w:tr w:rsidR="002E773D" w14:paraId="704E4A12" w14:textId="77777777" w:rsidTr="00CC3FEB">
        <w:tc>
          <w:tcPr>
            <w:tcW w:w="2160" w:type="dxa"/>
          </w:tcPr>
          <w:p w14:paraId="33E974CB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Speelweekend</w:t>
            </w:r>
          </w:p>
        </w:tc>
        <w:tc>
          <w:tcPr>
            <w:tcW w:w="2371" w:type="dxa"/>
          </w:tcPr>
          <w:p w14:paraId="1E326D69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Deadline verhindering</w:t>
            </w:r>
          </w:p>
        </w:tc>
        <w:tc>
          <w:tcPr>
            <w:tcW w:w="2160" w:type="dxa"/>
          </w:tcPr>
          <w:p w14:paraId="0F9C0A92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Publicatie</w:t>
            </w:r>
          </w:p>
        </w:tc>
      </w:tr>
      <w:tr w:rsidR="00A57BC7" w14:paraId="6ADFE9CF" w14:textId="77777777" w:rsidTr="00CC3FEB">
        <w:tc>
          <w:tcPr>
            <w:tcW w:w="2160" w:type="dxa"/>
          </w:tcPr>
          <w:p w14:paraId="067C75E0" w14:textId="77777777" w:rsidR="00A57BC7" w:rsidRDefault="00A57BC7" w:rsidP="00A57BC7">
            <w:r>
              <w:t>31 okt - 1 nov</w:t>
            </w:r>
          </w:p>
        </w:tc>
        <w:tc>
          <w:tcPr>
            <w:tcW w:w="2371" w:type="dxa"/>
          </w:tcPr>
          <w:p w14:paraId="6FC2C40D" w14:textId="15251AEA" w:rsidR="00A57BC7" w:rsidRDefault="00A57BC7" w:rsidP="00A57BC7">
            <w:r>
              <w:t>2 oktober</w:t>
            </w:r>
          </w:p>
        </w:tc>
        <w:tc>
          <w:tcPr>
            <w:tcW w:w="2160" w:type="dxa"/>
          </w:tcPr>
          <w:p w14:paraId="1DE810F9" w14:textId="77777777" w:rsidR="00A57BC7" w:rsidRDefault="00A57BC7" w:rsidP="00A57BC7">
            <w:r>
              <w:t>5-9 oktober</w:t>
            </w:r>
          </w:p>
        </w:tc>
      </w:tr>
      <w:tr w:rsidR="00A57BC7" w14:paraId="38B7F959" w14:textId="77777777" w:rsidTr="00CC3FEB">
        <w:tc>
          <w:tcPr>
            <w:tcW w:w="2160" w:type="dxa"/>
          </w:tcPr>
          <w:p w14:paraId="2B19A3BC" w14:textId="77777777" w:rsidR="00A57BC7" w:rsidRDefault="00A57BC7" w:rsidP="00A57BC7">
            <w:r>
              <w:t>7-8 november</w:t>
            </w:r>
          </w:p>
        </w:tc>
        <w:tc>
          <w:tcPr>
            <w:tcW w:w="2371" w:type="dxa"/>
          </w:tcPr>
          <w:p w14:paraId="11AB2EC1" w14:textId="7635AC9B" w:rsidR="00A57BC7" w:rsidRDefault="00A57BC7" w:rsidP="00A57BC7">
            <w:r>
              <w:t>9 oktober</w:t>
            </w:r>
          </w:p>
        </w:tc>
        <w:tc>
          <w:tcPr>
            <w:tcW w:w="2160" w:type="dxa"/>
          </w:tcPr>
          <w:p w14:paraId="6F2D5237" w14:textId="77777777" w:rsidR="00A57BC7" w:rsidRDefault="00A57BC7" w:rsidP="00A57BC7">
            <w:r>
              <w:t>12-16 oktober</w:t>
            </w:r>
          </w:p>
        </w:tc>
      </w:tr>
      <w:tr w:rsidR="00A57BC7" w14:paraId="6223A349" w14:textId="77777777" w:rsidTr="00CC3FEB">
        <w:tc>
          <w:tcPr>
            <w:tcW w:w="2160" w:type="dxa"/>
          </w:tcPr>
          <w:p w14:paraId="04E59E6E" w14:textId="77777777" w:rsidR="00A57BC7" w:rsidRDefault="00A57BC7" w:rsidP="00A57BC7">
            <w:r>
              <w:t>14-15 november</w:t>
            </w:r>
          </w:p>
        </w:tc>
        <w:tc>
          <w:tcPr>
            <w:tcW w:w="2371" w:type="dxa"/>
          </w:tcPr>
          <w:p w14:paraId="77FBA64B" w14:textId="19620FA8" w:rsidR="00A57BC7" w:rsidRDefault="00A57BC7" w:rsidP="00A57BC7">
            <w:r>
              <w:t>16 oktober</w:t>
            </w:r>
          </w:p>
        </w:tc>
        <w:tc>
          <w:tcPr>
            <w:tcW w:w="2160" w:type="dxa"/>
          </w:tcPr>
          <w:p w14:paraId="0C277E44" w14:textId="77777777" w:rsidR="00A57BC7" w:rsidRDefault="00A57BC7" w:rsidP="00A57BC7">
            <w:r>
              <w:t>19-23 oktober</w:t>
            </w:r>
          </w:p>
        </w:tc>
      </w:tr>
      <w:tr w:rsidR="00A57BC7" w14:paraId="63DD5A4E" w14:textId="77777777" w:rsidTr="00CC3FEB">
        <w:tc>
          <w:tcPr>
            <w:tcW w:w="2160" w:type="dxa"/>
          </w:tcPr>
          <w:p w14:paraId="0C3C0449" w14:textId="77777777" w:rsidR="00A57BC7" w:rsidRDefault="00A57BC7" w:rsidP="00A57BC7">
            <w:r>
              <w:t>21-22 november</w:t>
            </w:r>
          </w:p>
        </w:tc>
        <w:tc>
          <w:tcPr>
            <w:tcW w:w="2371" w:type="dxa"/>
          </w:tcPr>
          <w:p w14:paraId="757D130C" w14:textId="1C898483" w:rsidR="00A57BC7" w:rsidRDefault="00A57BC7" w:rsidP="00A57BC7">
            <w:r>
              <w:t>23 oktober</w:t>
            </w:r>
          </w:p>
        </w:tc>
        <w:tc>
          <w:tcPr>
            <w:tcW w:w="2160" w:type="dxa"/>
          </w:tcPr>
          <w:p w14:paraId="5A50ABD8" w14:textId="77777777" w:rsidR="00A57BC7" w:rsidRDefault="00A57BC7" w:rsidP="00A57BC7">
            <w:r>
              <w:t>26-30 oktober</w:t>
            </w:r>
          </w:p>
        </w:tc>
      </w:tr>
      <w:tr w:rsidR="00A57BC7" w14:paraId="38AB05F4" w14:textId="77777777" w:rsidTr="00CC3FEB">
        <w:tc>
          <w:tcPr>
            <w:tcW w:w="2160" w:type="dxa"/>
          </w:tcPr>
          <w:p w14:paraId="3DDE3E33" w14:textId="77777777" w:rsidR="00A57BC7" w:rsidRDefault="00A57BC7" w:rsidP="00A57BC7">
            <w:r>
              <w:t>28-29 november</w:t>
            </w:r>
          </w:p>
        </w:tc>
        <w:tc>
          <w:tcPr>
            <w:tcW w:w="2371" w:type="dxa"/>
          </w:tcPr>
          <w:p w14:paraId="1204F888" w14:textId="1082F5B5" w:rsidR="00A57BC7" w:rsidRDefault="00A57BC7" w:rsidP="00A57BC7">
            <w:r>
              <w:t>30 oktober</w:t>
            </w:r>
          </w:p>
        </w:tc>
        <w:tc>
          <w:tcPr>
            <w:tcW w:w="2160" w:type="dxa"/>
          </w:tcPr>
          <w:p w14:paraId="63BF3040" w14:textId="77777777" w:rsidR="00A57BC7" w:rsidRDefault="00A57BC7" w:rsidP="00A57BC7">
            <w:r>
              <w:t>2-6 november</w:t>
            </w:r>
          </w:p>
        </w:tc>
      </w:tr>
    </w:tbl>
    <w:p w14:paraId="14104167" w14:textId="77777777" w:rsidR="002E773D" w:rsidRPr="00C25DA5" w:rsidRDefault="002E773D" w:rsidP="002E773D">
      <w:pPr>
        <w:pStyle w:val="Onderkoporanje"/>
        <w:rPr>
          <w:sz w:val="24"/>
          <w:szCs w:val="24"/>
        </w:rPr>
      </w:pPr>
      <w:r w:rsidRPr="00C25DA5">
        <w:rPr>
          <w:sz w:val="24"/>
          <w:szCs w:val="24"/>
        </w:rPr>
        <w:t>December</w:t>
      </w:r>
    </w:p>
    <w:tbl>
      <w:tblPr>
        <w:tblStyle w:val="Tabelraster"/>
        <w:tblW w:w="6691" w:type="dxa"/>
        <w:tblLook w:val="04A0" w:firstRow="1" w:lastRow="0" w:firstColumn="1" w:lastColumn="0" w:noHBand="0" w:noVBand="1"/>
      </w:tblPr>
      <w:tblGrid>
        <w:gridCol w:w="2160"/>
        <w:gridCol w:w="2371"/>
        <w:gridCol w:w="2160"/>
      </w:tblGrid>
      <w:tr w:rsidR="002E773D" w14:paraId="4A05D144" w14:textId="77777777" w:rsidTr="00CC3FEB">
        <w:tc>
          <w:tcPr>
            <w:tcW w:w="2160" w:type="dxa"/>
          </w:tcPr>
          <w:p w14:paraId="4EA9C523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Speelweekend</w:t>
            </w:r>
          </w:p>
        </w:tc>
        <w:tc>
          <w:tcPr>
            <w:tcW w:w="2371" w:type="dxa"/>
          </w:tcPr>
          <w:p w14:paraId="61FCBCCF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Deadline verhindering</w:t>
            </w:r>
          </w:p>
        </w:tc>
        <w:tc>
          <w:tcPr>
            <w:tcW w:w="2160" w:type="dxa"/>
          </w:tcPr>
          <w:p w14:paraId="37E43D06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Publicatie</w:t>
            </w:r>
          </w:p>
        </w:tc>
      </w:tr>
      <w:tr w:rsidR="00A57BC7" w14:paraId="55DDDECF" w14:textId="77777777" w:rsidTr="00CC3FEB">
        <w:tc>
          <w:tcPr>
            <w:tcW w:w="2160" w:type="dxa"/>
          </w:tcPr>
          <w:p w14:paraId="5C39FF7C" w14:textId="77777777" w:rsidR="00A57BC7" w:rsidRDefault="00A57BC7" w:rsidP="00A57BC7">
            <w:r>
              <w:t>5-6 december</w:t>
            </w:r>
          </w:p>
        </w:tc>
        <w:tc>
          <w:tcPr>
            <w:tcW w:w="2371" w:type="dxa"/>
          </w:tcPr>
          <w:p w14:paraId="380B1376" w14:textId="0E31CB6F" w:rsidR="00A57BC7" w:rsidRDefault="00A57BC7" w:rsidP="00A57BC7">
            <w:r>
              <w:t>6 november</w:t>
            </w:r>
          </w:p>
        </w:tc>
        <w:tc>
          <w:tcPr>
            <w:tcW w:w="2160" w:type="dxa"/>
          </w:tcPr>
          <w:p w14:paraId="1BF6606C" w14:textId="77777777" w:rsidR="00A57BC7" w:rsidRDefault="00A57BC7" w:rsidP="00A57BC7">
            <w:r>
              <w:t>9-13 november</w:t>
            </w:r>
          </w:p>
        </w:tc>
      </w:tr>
      <w:tr w:rsidR="00A57BC7" w14:paraId="6B12FAA8" w14:textId="77777777" w:rsidTr="00CC3FEB">
        <w:tc>
          <w:tcPr>
            <w:tcW w:w="2160" w:type="dxa"/>
          </w:tcPr>
          <w:p w14:paraId="3BB9814B" w14:textId="77777777" w:rsidR="00A57BC7" w:rsidRDefault="00A57BC7" w:rsidP="00A57BC7">
            <w:r>
              <w:t>12-13 december</w:t>
            </w:r>
          </w:p>
        </w:tc>
        <w:tc>
          <w:tcPr>
            <w:tcW w:w="2371" w:type="dxa"/>
          </w:tcPr>
          <w:p w14:paraId="56A1E8C5" w14:textId="2E34B974" w:rsidR="00A57BC7" w:rsidRDefault="00A57BC7" w:rsidP="00A57BC7">
            <w:r>
              <w:t>13 november</w:t>
            </w:r>
          </w:p>
        </w:tc>
        <w:tc>
          <w:tcPr>
            <w:tcW w:w="2160" w:type="dxa"/>
          </w:tcPr>
          <w:p w14:paraId="1C6BB532" w14:textId="77777777" w:rsidR="00A57BC7" w:rsidRDefault="00A57BC7" w:rsidP="00A57BC7">
            <w:r>
              <w:t>16-20 november</w:t>
            </w:r>
          </w:p>
        </w:tc>
      </w:tr>
      <w:tr w:rsidR="002E773D" w14:paraId="646CD0F6" w14:textId="77777777" w:rsidTr="00CC3FEB">
        <w:tc>
          <w:tcPr>
            <w:tcW w:w="2160" w:type="dxa"/>
          </w:tcPr>
          <w:p w14:paraId="5226E169" w14:textId="77777777" w:rsidR="002E773D" w:rsidRDefault="002E773D" w:rsidP="00CC3FEB">
            <w:r>
              <w:t>19-20 december</w:t>
            </w:r>
          </w:p>
        </w:tc>
        <w:tc>
          <w:tcPr>
            <w:tcW w:w="2371" w:type="dxa"/>
          </w:tcPr>
          <w:p w14:paraId="38A26604" w14:textId="733573E4" w:rsidR="002E773D" w:rsidRDefault="00A57BC7" w:rsidP="00CC3FEB">
            <w:r>
              <w:t>20</w:t>
            </w:r>
            <w:r w:rsidR="002E773D">
              <w:t xml:space="preserve"> november</w:t>
            </w:r>
          </w:p>
        </w:tc>
        <w:tc>
          <w:tcPr>
            <w:tcW w:w="2160" w:type="dxa"/>
          </w:tcPr>
          <w:p w14:paraId="49307E5F" w14:textId="77777777" w:rsidR="002E773D" w:rsidRDefault="002E773D" w:rsidP="00CC3FEB">
            <w:r>
              <w:t>23-27 november</w:t>
            </w:r>
          </w:p>
        </w:tc>
      </w:tr>
    </w:tbl>
    <w:p w14:paraId="3D994E06" w14:textId="77777777" w:rsidR="002E773D" w:rsidRPr="00C25DA5" w:rsidRDefault="002E773D" w:rsidP="002E773D">
      <w:pPr>
        <w:pStyle w:val="Onderkoporanje"/>
        <w:rPr>
          <w:sz w:val="24"/>
          <w:szCs w:val="24"/>
        </w:rPr>
      </w:pPr>
      <w:r w:rsidRPr="00C25DA5">
        <w:rPr>
          <w:sz w:val="24"/>
          <w:szCs w:val="24"/>
        </w:rPr>
        <w:t>Januari</w:t>
      </w:r>
    </w:p>
    <w:tbl>
      <w:tblPr>
        <w:tblStyle w:val="Tabelraster"/>
        <w:tblW w:w="6691" w:type="dxa"/>
        <w:tblLook w:val="04A0" w:firstRow="1" w:lastRow="0" w:firstColumn="1" w:lastColumn="0" w:noHBand="0" w:noVBand="1"/>
      </w:tblPr>
      <w:tblGrid>
        <w:gridCol w:w="2160"/>
        <w:gridCol w:w="2371"/>
        <w:gridCol w:w="2160"/>
      </w:tblGrid>
      <w:tr w:rsidR="002E773D" w14:paraId="6A6A528B" w14:textId="77777777" w:rsidTr="00CC3FEB">
        <w:tc>
          <w:tcPr>
            <w:tcW w:w="2160" w:type="dxa"/>
          </w:tcPr>
          <w:p w14:paraId="3D532228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Speelweekend</w:t>
            </w:r>
          </w:p>
        </w:tc>
        <w:tc>
          <w:tcPr>
            <w:tcW w:w="2371" w:type="dxa"/>
          </w:tcPr>
          <w:p w14:paraId="39523A8A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Deadline verhindering</w:t>
            </w:r>
          </w:p>
        </w:tc>
        <w:tc>
          <w:tcPr>
            <w:tcW w:w="2160" w:type="dxa"/>
          </w:tcPr>
          <w:p w14:paraId="229C8A17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Publicatie</w:t>
            </w:r>
          </w:p>
        </w:tc>
      </w:tr>
      <w:tr w:rsidR="00A57BC7" w14:paraId="54F7F45C" w14:textId="77777777" w:rsidTr="00CC3FEB">
        <w:tc>
          <w:tcPr>
            <w:tcW w:w="2160" w:type="dxa"/>
          </w:tcPr>
          <w:p w14:paraId="0BED9590" w14:textId="77777777" w:rsidR="00A57BC7" w:rsidRDefault="00A57BC7" w:rsidP="00A57BC7">
            <w:r>
              <w:t>9-10 januari</w:t>
            </w:r>
          </w:p>
        </w:tc>
        <w:tc>
          <w:tcPr>
            <w:tcW w:w="2371" w:type="dxa"/>
          </w:tcPr>
          <w:p w14:paraId="348F5A7A" w14:textId="22D8D38F" w:rsidR="00A57BC7" w:rsidRDefault="00A57BC7" w:rsidP="00A57BC7">
            <w:r>
              <w:t>11 december</w:t>
            </w:r>
          </w:p>
        </w:tc>
        <w:tc>
          <w:tcPr>
            <w:tcW w:w="2160" w:type="dxa"/>
          </w:tcPr>
          <w:p w14:paraId="7A8ED7C1" w14:textId="77777777" w:rsidR="00A57BC7" w:rsidRDefault="00A57BC7" w:rsidP="00A57BC7">
            <w:r>
              <w:t>14-18 december</w:t>
            </w:r>
          </w:p>
        </w:tc>
      </w:tr>
      <w:tr w:rsidR="00A57BC7" w14:paraId="6E07A6E0" w14:textId="77777777" w:rsidTr="00CC3FEB">
        <w:tc>
          <w:tcPr>
            <w:tcW w:w="2160" w:type="dxa"/>
          </w:tcPr>
          <w:p w14:paraId="476640F7" w14:textId="77777777" w:rsidR="00A57BC7" w:rsidRDefault="00A57BC7" w:rsidP="00A57BC7">
            <w:r>
              <w:t>16-17 januari</w:t>
            </w:r>
          </w:p>
        </w:tc>
        <w:tc>
          <w:tcPr>
            <w:tcW w:w="2371" w:type="dxa"/>
          </w:tcPr>
          <w:p w14:paraId="38D731E0" w14:textId="67C388DC" w:rsidR="00A57BC7" w:rsidRDefault="00A57BC7" w:rsidP="00A57BC7">
            <w:r>
              <w:t>18 december</w:t>
            </w:r>
          </w:p>
        </w:tc>
        <w:tc>
          <w:tcPr>
            <w:tcW w:w="2160" w:type="dxa"/>
          </w:tcPr>
          <w:p w14:paraId="32A138AA" w14:textId="77777777" w:rsidR="00A57BC7" w:rsidRDefault="00A57BC7" w:rsidP="00A57BC7">
            <w:r>
              <w:t>21-25 december</w:t>
            </w:r>
          </w:p>
        </w:tc>
      </w:tr>
      <w:tr w:rsidR="00A57BC7" w14:paraId="6EF35F40" w14:textId="77777777" w:rsidTr="00CC3FEB">
        <w:tc>
          <w:tcPr>
            <w:tcW w:w="2160" w:type="dxa"/>
          </w:tcPr>
          <w:p w14:paraId="3699C667" w14:textId="77777777" w:rsidR="00A57BC7" w:rsidRDefault="00A57BC7" w:rsidP="00A57BC7">
            <w:r>
              <w:t>23-24 januari</w:t>
            </w:r>
          </w:p>
        </w:tc>
        <w:tc>
          <w:tcPr>
            <w:tcW w:w="2371" w:type="dxa"/>
          </w:tcPr>
          <w:p w14:paraId="445D2DF7" w14:textId="144139D3" w:rsidR="00A57BC7" w:rsidRDefault="00A57BC7" w:rsidP="00A57BC7">
            <w:r>
              <w:t>25 december</w:t>
            </w:r>
          </w:p>
        </w:tc>
        <w:tc>
          <w:tcPr>
            <w:tcW w:w="2160" w:type="dxa"/>
          </w:tcPr>
          <w:p w14:paraId="45B940AF" w14:textId="77777777" w:rsidR="00A57BC7" w:rsidRDefault="00A57BC7" w:rsidP="00A57BC7">
            <w:r>
              <w:t>28 dec-1 jan</w:t>
            </w:r>
          </w:p>
        </w:tc>
      </w:tr>
      <w:tr w:rsidR="00A57BC7" w14:paraId="450FFAB0" w14:textId="77777777" w:rsidTr="00CC3FEB">
        <w:tc>
          <w:tcPr>
            <w:tcW w:w="2160" w:type="dxa"/>
          </w:tcPr>
          <w:p w14:paraId="099A06C0" w14:textId="77777777" w:rsidR="00A57BC7" w:rsidRDefault="00A57BC7" w:rsidP="00A57BC7">
            <w:r>
              <w:t>30-31 januari</w:t>
            </w:r>
          </w:p>
        </w:tc>
        <w:tc>
          <w:tcPr>
            <w:tcW w:w="2371" w:type="dxa"/>
          </w:tcPr>
          <w:p w14:paraId="7501A7D2" w14:textId="30819B81" w:rsidR="00A57BC7" w:rsidRDefault="00A57BC7" w:rsidP="00A57BC7">
            <w:r>
              <w:t>1 januari</w:t>
            </w:r>
          </w:p>
        </w:tc>
        <w:tc>
          <w:tcPr>
            <w:tcW w:w="2160" w:type="dxa"/>
          </w:tcPr>
          <w:p w14:paraId="5B902CB5" w14:textId="77777777" w:rsidR="00A57BC7" w:rsidRDefault="00A57BC7" w:rsidP="00A57BC7">
            <w:r>
              <w:t>4-8 januari</w:t>
            </w:r>
          </w:p>
        </w:tc>
      </w:tr>
    </w:tbl>
    <w:p w14:paraId="210A5B30" w14:textId="77777777" w:rsidR="00A57BC7" w:rsidRDefault="00A57BC7" w:rsidP="00EF0F69">
      <w:pPr>
        <w:pStyle w:val="Onderkoporanje"/>
        <w:rPr>
          <w:sz w:val="24"/>
          <w:szCs w:val="24"/>
        </w:rPr>
      </w:pPr>
    </w:p>
    <w:p w14:paraId="645ADE18" w14:textId="77777777" w:rsidR="00A57BC7" w:rsidRDefault="00A57BC7">
      <w:pPr>
        <w:tabs>
          <w:tab w:val="clear" w:pos="1134"/>
        </w:tabs>
        <w:spacing w:after="160" w:line="259" w:lineRule="auto"/>
        <w:rPr>
          <w:b/>
          <w:bCs/>
          <w:color w:val="E5722A" w:themeColor="accent1"/>
          <w:sz w:val="24"/>
          <w:szCs w:val="24"/>
        </w:rPr>
      </w:pPr>
      <w:r>
        <w:rPr>
          <w:sz w:val="24"/>
          <w:szCs w:val="24"/>
        </w:rPr>
        <w:br w:type="page"/>
      </w:r>
    </w:p>
    <w:p w14:paraId="13E9155C" w14:textId="25590D2B" w:rsidR="002E773D" w:rsidRPr="00EF0F69" w:rsidRDefault="002E773D" w:rsidP="00EF0F69">
      <w:pPr>
        <w:pStyle w:val="Onderkoporanje"/>
        <w:rPr>
          <w:sz w:val="24"/>
          <w:szCs w:val="24"/>
        </w:rPr>
      </w:pPr>
      <w:r w:rsidRPr="00EF0F69">
        <w:rPr>
          <w:sz w:val="24"/>
          <w:szCs w:val="24"/>
        </w:rPr>
        <w:lastRenderedPageBreak/>
        <w:t>Februari</w:t>
      </w:r>
    </w:p>
    <w:tbl>
      <w:tblPr>
        <w:tblStyle w:val="Tabelraster"/>
        <w:tblW w:w="6691" w:type="dxa"/>
        <w:tblLook w:val="04A0" w:firstRow="1" w:lastRow="0" w:firstColumn="1" w:lastColumn="0" w:noHBand="0" w:noVBand="1"/>
      </w:tblPr>
      <w:tblGrid>
        <w:gridCol w:w="2160"/>
        <w:gridCol w:w="2371"/>
        <w:gridCol w:w="2160"/>
      </w:tblGrid>
      <w:tr w:rsidR="002E773D" w14:paraId="0538E964" w14:textId="77777777" w:rsidTr="00CC3FEB">
        <w:tc>
          <w:tcPr>
            <w:tcW w:w="2160" w:type="dxa"/>
          </w:tcPr>
          <w:p w14:paraId="6FE52CE1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Speelweekend</w:t>
            </w:r>
          </w:p>
        </w:tc>
        <w:tc>
          <w:tcPr>
            <w:tcW w:w="2371" w:type="dxa"/>
          </w:tcPr>
          <w:p w14:paraId="45F7B85D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Deadline verhindering</w:t>
            </w:r>
          </w:p>
        </w:tc>
        <w:tc>
          <w:tcPr>
            <w:tcW w:w="2160" w:type="dxa"/>
          </w:tcPr>
          <w:p w14:paraId="4B688EBE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Publicatie</w:t>
            </w:r>
          </w:p>
        </w:tc>
      </w:tr>
      <w:tr w:rsidR="00A57BC7" w14:paraId="3A0139B5" w14:textId="77777777" w:rsidTr="00CC3FEB">
        <w:tc>
          <w:tcPr>
            <w:tcW w:w="2160" w:type="dxa"/>
          </w:tcPr>
          <w:p w14:paraId="735E570D" w14:textId="77777777" w:rsidR="00A57BC7" w:rsidRDefault="00A57BC7" w:rsidP="00A57BC7">
            <w:r>
              <w:t>6-7 februari</w:t>
            </w:r>
          </w:p>
        </w:tc>
        <w:tc>
          <w:tcPr>
            <w:tcW w:w="2371" w:type="dxa"/>
          </w:tcPr>
          <w:p w14:paraId="053E70A2" w14:textId="29DF3C83" w:rsidR="00A57BC7" w:rsidRDefault="00A57BC7" w:rsidP="00A57BC7">
            <w:r>
              <w:t>8 januari</w:t>
            </w:r>
          </w:p>
        </w:tc>
        <w:tc>
          <w:tcPr>
            <w:tcW w:w="2160" w:type="dxa"/>
          </w:tcPr>
          <w:p w14:paraId="4773A156" w14:textId="77777777" w:rsidR="00A57BC7" w:rsidRDefault="00A57BC7" w:rsidP="00A57BC7">
            <w:r>
              <w:t>11-15 januari</w:t>
            </w:r>
          </w:p>
        </w:tc>
      </w:tr>
      <w:tr w:rsidR="00A57BC7" w14:paraId="1DAEF800" w14:textId="77777777" w:rsidTr="00CC3FEB">
        <w:tc>
          <w:tcPr>
            <w:tcW w:w="2160" w:type="dxa"/>
          </w:tcPr>
          <w:p w14:paraId="5C0FA9F2" w14:textId="77777777" w:rsidR="00A57BC7" w:rsidRDefault="00A57BC7" w:rsidP="00A57BC7">
            <w:r>
              <w:t>13-14 februari</w:t>
            </w:r>
          </w:p>
        </w:tc>
        <w:tc>
          <w:tcPr>
            <w:tcW w:w="2371" w:type="dxa"/>
          </w:tcPr>
          <w:p w14:paraId="5FF796E8" w14:textId="38DE39BE" w:rsidR="00A57BC7" w:rsidRDefault="00A57BC7" w:rsidP="00A57BC7">
            <w:r>
              <w:t>15 januari</w:t>
            </w:r>
          </w:p>
        </w:tc>
        <w:tc>
          <w:tcPr>
            <w:tcW w:w="2160" w:type="dxa"/>
          </w:tcPr>
          <w:p w14:paraId="386534FF" w14:textId="77777777" w:rsidR="00A57BC7" w:rsidRDefault="00A57BC7" w:rsidP="00A57BC7">
            <w:r>
              <w:t>18-22 januari</w:t>
            </w:r>
          </w:p>
        </w:tc>
      </w:tr>
      <w:tr w:rsidR="00A57BC7" w14:paraId="344E86A5" w14:textId="77777777" w:rsidTr="00CC3FEB">
        <w:tc>
          <w:tcPr>
            <w:tcW w:w="2160" w:type="dxa"/>
          </w:tcPr>
          <w:p w14:paraId="5C6CD7EA" w14:textId="77777777" w:rsidR="00A57BC7" w:rsidRDefault="00A57BC7" w:rsidP="00A57BC7">
            <w:r>
              <w:t>20-21 februari</w:t>
            </w:r>
          </w:p>
        </w:tc>
        <w:tc>
          <w:tcPr>
            <w:tcW w:w="2371" w:type="dxa"/>
          </w:tcPr>
          <w:p w14:paraId="56A40386" w14:textId="56011C95" w:rsidR="00A57BC7" w:rsidRDefault="00A57BC7" w:rsidP="00A57BC7">
            <w:r>
              <w:t>22 januari</w:t>
            </w:r>
          </w:p>
        </w:tc>
        <w:tc>
          <w:tcPr>
            <w:tcW w:w="2160" w:type="dxa"/>
          </w:tcPr>
          <w:p w14:paraId="6D280B83" w14:textId="77777777" w:rsidR="00A57BC7" w:rsidRDefault="00A57BC7" w:rsidP="00A57BC7">
            <w:r>
              <w:t>25-29 januari</w:t>
            </w:r>
          </w:p>
        </w:tc>
      </w:tr>
      <w:tr w:rsidR="00A57BC7" w14:paraId="7B6A460D" w14:textId="77777777" w:rsidTr="00CC3FEB">
        <w:tc>
          <w:tcPr>
            <w:tcW w:w="2160" w:type="dxa"/>
          </w:tcPr>
          <w:p w14:paraId="43902AB4" w14:textId="77777777" w:rsidR="00A57BC7" w:rsidRDefault="00A57BC7" w:rsidP="00A57BC7">
            <w:r>
              <w:t>27-28 februari</w:t>
            </w:r>
          </w:p>
        </w:tc>
        <w:tc>
          <w:tcPr>
            <w:tcW w:w="2371" w:type="dxa"/>
          </w:tcPr>
          <w:p w14:paraId="0CC30F2A" w14:textId="604D1DD8" w:rsidR="00A57BC7" w:rsidRDefault="00A57BC7" w:rsidP="00A57BC7">
            <w:r>
              <w:t xml:space="preserve">29 </w:t>
            </w:r>
            <w:r>
              <w:t>januari</w:t>
            </w:r>
          </w:p>
        </w:tc>
        <w:tc>
          <w:tcPr>
            <w:tcW w:w="2160" w:type="dxa"/>
          </w:tcPr>
          <w:p w14:paraId="32297495" w14:textId="77777777" w:rsidR="00A57BC7" w:rsidRDefault="00A57BC7" w:rsidP="00A57BC7">
            <w:r>
              <w:t>1-5 februari</w:t>
            </w:r>
          </w:p>
        </w:tc>
      </w:tr>
    </w:tbl>
    <w:p w14:paraId="370E5D54" w14:textId="77777777" w:rsidR="002E773D" w:rsidRPr="00C25DA5" w:rsidRDefault="002E773D" w:rsidP="002E773D">
      <w:pPr>
        <w:pStyle w:val="Onderkoporanje"/>
        <w:rPr>
          <w:sz w:val="24"/>
          <w:szCs w:val="24"/>
        </w:rPr>
      </w:pPr>
      <w:r w:rsidRPr="00C25DA5">
        <w:rPr>
          <w:sz w:val="24"/>
          <w:szCs w:val="24"/>
        </w:rPr>
        <w:t>Maart</w:t>
      </w:r>
    </w:p>
    <w:tbl>
      <w:tblPr>
        <w:tblStyle w:val="Tabelraster"/>
        <w:tblW w:w="6691" w:type="dxa"/>
        <w:tblLook w:val="04A0" w:firstRow="1" w:lastRow="0" w:firstColumn="1" w:lastColumn="0" w:noHBand="0" w:noVBand="1"/>
      </w:tblPr>
      <w:tblGrid>
        <w:gridCol w:w="2160"/>
        <w:gridCol w:w="2371"/>
        <w:gridCol w:w="2160"/>
      </w:tblGrid>
      <w:tr w:rsidR="002E773D" w14:paraId="6D54B9C0" w14:textId="77777777" w:rsidTr="00CC3FEB">
        <w:tc>
          <w:tcPr>
            <w:tcW w:w="2160" w:type="dxa"/>
          </w:tcPr>
          <w:p w14:paraId="3D1F3C0D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Speelweekend</w:t>
            </w:r>
          </w:p>
        </w:tc>
        <w:tc>
          <w:tcPr>
            <w:tcW w:w="2371" w:type="dxa"/>
          </w:tcPr>
          <w:p w14:paraId="724FA512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Deadline verhindering</w:t>
            </w:r>
          </w:p>
        </w:tc>
        <w:tc>
          <w:tcPr>
            <w:tcW w:w="2160" w:type="dxa"/>
          </w:tcPr>
          <w:p w14:paraId="747CA862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Publicatie</w:t>
            </w:r>
          </w:p>
        </w:tc>
      </w:tr>
      <w:tr w:rsidR="00A57BC7" w14:paraId="471AD991" w14:textId="77777777" w:rsidTr="00CC3FEB">
        <w:tc>
          <w:tcPr>
            <w:tcW w:w="2160" w:type="dxa"/>
          </w:tcPr>
          <w:p w14:paraId="6666E838" w14:textId="77777777" w:rsidR="00A57BC7" w:rsidRDefault="00A57BC7" w:rsidP="00A57BC7">
            <w:r>
              <w:t>6-7 maart</w:t>
            </w:r>
          </w:p>
        </w:tc>
        <w:tc>
          <w:tcPr>
            <w:tcW w:w="2371" w:type="dxa"/>
          </w:tcPr>
          <w:p w14:paraId="14E794B9" w14:textId="14CB5BFB" w:rsidR="00A57BC7" w:rsidRDefault="00A57BC7" w:rsidP="00A57BC7">
            <w:r>
              <w:t>5 februari</w:t>
            </w:r>
          </w:p>
        </w:tc>
        <w:tc>
          <w:tcPr>
            <w:tcW w:w="2160" w:type="dxa"/>
          </w:tcPr>
          <w:p w14:paraId="134131A9" w14:textId="77777777" w:rsidR="00A57BC7" w:rsidRDefault="00A57BC7" w:rsidP="00A57BC7">
            <w:r>
              <w:t>8-12 februari</w:t>
            </w:r>
          </w:p>
        </w:tc>
      </w:tr>
      <w:tr w:rsidR="00A57BC7" w14:paraId="439CD0AC" w14:textId="77777777" w:rsidTr="00CC3FEB">
        <w:tc>
          <w:tcPr>
            <w:tcW w:w="2160" w:type="dxa"/>
          </w:tcPr>
          <w:p w14:paraId="6C1959DA" w14:textId="77777777" w:rsidR="00A57BC7" w:rsidRDefault="00A57BC7" w:rsidP="00A57BC7">
            <w:r>
              <w:t>13-14 maart</w:t>
            </w:r>
          </w:p>
        </w:tc>
        <w:tc>
          <w:tcPr>
            <w:tcW w:w="2371" w:type="dxa"/>
          </w:tcPr>
          <w:p w14:paraId="2398F9A8" w14:textId="52514398" w:rsidR="00A57BC7" w:rsidRDefault="00A57BC7" w:rsidP="00A57BC7">
            <w:r>
              <w:t>12 februari</w:t>
            </w:r>
          </w:p>
        </w:tc>
        <w:tc>
          <w:tcPr>
            <w:tcW w:w="2160" w:type="dxa"/>
          </w:tcPr>
          <w:p w14:paraId="3EAE6671" w14:textId="77777777" w:rsidR="00A57BC7" w:rsidRDefault="00A57BC7" w:rsidP="00A57BC7">
            <w:r>
              <w:t>15-19 februari</w:t>
            </w:r>
          </w:p>
        </w:tc>
      </w:tr>
      <w:tr w:rsidR="00A57BC7" w14:paraId="763566F3" w14:textId="77777777" w:rsidTr="00CC3FEB">
        <w:tc>
          <w:tcPr>
            <w:tcW w:w="2160" w:type="dxa"/>
          </w:tcPr>
          <w:p w14:paraId="71FE253B" w14:textId="77777777" w:rsidR="00A57BC7" w:rsidRDefault="00A57BC7" w:rsidP="00A57BC7">
            <w:r>
              <w:t>20-21 maart</w:t>
            </w:r>
          </w:p>
        </w:tc>
        <w:tc>
          <w:tcPr>
            <w:tcW w:w="2371" w:type="dxa"/>
          </w:tcPr>
          <w:p w14:paraId="3DE744F7" w14:textId="622A7B14" w:rsidR="00A57BC7" w:rsidRDefault="00A57BC7" w:rsidP="00A57BC7">
            <w:r>
              <w:t>19 februari</w:t>
            </w:r>
          </w:p>
        </w:tc>
        <w:tc>
          <w:tcPr>
            <w:tcW w:w="2160" w:type="dxa"/>
          </w:tcPr>
          <w:p w14:paraId="6C4D8D5F" w14:textId="77777777" w:rsidR="00A57BC7" w:rsidRDefault="00A57BC7" w:rsidP="00A57BC7">
            <w:r>
              <w:t>22-26 februari</w:t>
            </w:r>
          </w:p>
        </w:tc>
      </w:tr>
      <w:tr w:rsidR="00A57BC7" w14:paraId="6852545C" w14:textId="77777777" w:rsidTr="00CC3FEB">
        <w:tc>
          <w:tcPr>
            <w:tcW w:w="2160" w:type="dxa"/>
          </w:tcPr>
          <w:p w14:paraId="697B5CF0" w14:textId="5BBDAB9A" w:rsidR="00A57BC7" w:rsidRDefault="00A57BC7" w:rsidP="00A57BC7">
            <w:r>
              <w:t>27-28 maart</w:t>
            </w:r>
          </w:p>
        </w:tc>
        <w:tc>
          <w:tcPr>
            <w:tcW w:w="2371" w:type="dxa"/>
          </w:tcPr>
          <w:p w14:paraId="3CA94ABD" w14:textId="054ECB32" w:rsidR="00A57BC7" w:rsidRDefault="00A57BC7" w:rsidP="00A57BC7">
            <w:r>
              <w:t>26 februari</w:t>
            </w:r>
          </w:p>
        </w:tc>
        <w:tc>
          <w:tcPr>
            <w:tcW w:w="2160" w:type="dxa"/>
          </w:tcPr>
          <w:p w14:paraId="45A50F8C" w14:textId="7703C818" w:rsidR="00A57BC7" w:rsidRDefault="00A57BC7" w:rsidP="00A57BC7">
            <w:r>
              <w:t xml:space="preserve">1-5 maart </w:t>
            </w:r>
          </w:p>
        </w:tc>
      </w:tr>
    </w:tbl>
    <w:p w14:paraId="79BB78C7" w14:textId="77777777" w:rsidR="002E773D" w:rsidRPr="00C25DA5" w:rsidRDefault="002E773D" w:rsidP="002E773D">
      <w:pPr>
        <w:pStyle w:val="Onderkoporanje"/>
        <w:rPr>
          <w:sz w:val="24"/>
          <w:szCs w:val="24"/>
        </w:rPr>
      </w:pPr>
      <w:r w:rsidRPr="00C25DA5">
        <w:rPr>
          <w:sz w:val="24"/>
          <w:szCs w:val="24"/>
        </w:rPr>
        <w:t>April</w:t>
      </w:r>
    </w:p>
    <w:tbl>
      <w:tblPr>
        <w:tblStyle w:val="Tabelraster"/>
        <w:tblW w:w="6691" w:type="dxa"/>
        <w:tblLook w:val="04A0" w:firstRow="1" w:lastRow="0" w:firstColumn="1" w:lastColumn="0" w:noHBand="0" w:noVBand="1"/>
      </w:tblPr>
      <w:tblGrid>
        <w:gridCol w:w="2160"/>
        <w:gridCol w:w="2371"/>
        <w:gridCol w:w="2160"/>
      </w:tblGrid>
      <w:tr w:rsidR="002E773D" w14:paraId="50D13FAF" w14:textId="77777777" w:rsidTr="00CC3FEB">
        <w:tc>
          <w:tcPr>
            <w:tcW w:w="2160" w:type="dxa"/>
          </w:tcPr>
          <w:p w14:paraId="281557EA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Speelweekend</w:t>
            </w:r>
          </w:p>
        </w:tc>
        <w:tc>
          <w:tcPr>
            <w:tcW w:w="2371" w:type="dxa"/>
          </w:tcPr>
          <w:p w14:paraId="55DA7BF5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Deadline verhindering</w:t>
            </w:r>
          </w:p>
        </w:tc>
        <w:tc>
          <w:tcPr>
            <w:tcW w:w="2160" w:type="dxa"/>
          </w:tcPr>
          <w:p w14:paraId="39D23893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Publicatie</w:t>
            </w:r>
          </w:p>
        </w:tc>
      </w:tr>
      <w:tr w:rsidR="00A57BC7" w14:paraId="19F4560D" w14:textId="77777777" w:rsidTr="00CC3FEB">
        <w:tc>
          <w:tcPr>
            <w:tcW w:w="2160" w:type="dxa"/>
          </w:tcPr>
          <w:p w14:paraId="06850614" w14:textId="77777777" w:rsidR="00A57BC7" w:rsidRDefault="00A57BC7" w:rsidP="00A57BC7">
            <w:r>
              <w:t>3-4 april</w:t>
            </w:r>
          </w:p>
        </w:tc>
        <w:tc>
          <w:tcPr>
            <w:tcW w:w="2371" w:type="dxa"/>
          </w:tcPr>
          <w:p w14:paraId="3846D727" w14:textId="2B015F68" w:rsidR="00A57BC7" w:rsidRDefault="00A57BC7" w:rsidP="00A57BC7">
            <w:r>
              <w:t>5 maart</w:t>
            </w:r>
          </w:p>
        </w:tc>
        <w:tc>
          <w:tcPr>
            <w:tcW w:w="2160" w:type="dxa"/>
          </w:tcPr>
          <w:p w14:paraId="10B8BB41" w14:textId="77777777" w:rsidR="00A57BC7" w:rsidRDefault="00A57BC7" w:rsidP="00A57BC7">
            <w:r>
              <w:t>8-12 maart</w:t>
            </w:r>
          </w:p>
        </w:tc>
      </w:tr>
      <w:tr w:rsidR="00A57BC7" w14:paraId="61AF4707" w14:textId="77777777" w:rsidTr="00CC3FEB">
        <w:tc>
          <w:tcPr>
            <w:tcW w:w="2160" w:type="dxa"/>
          </w:tcPr>
          <w:p w14:paraId="4D95F55B" w14:textId="77777777" w:rsidR="00A57BC7" w:rsidRDefault="00A57BC7" w:rsidP="00A57BC7">
            <w:r>
              <w:t>10-11 april</w:t>
            </w:r>
          </w:p>
        </w:tc>
        <w:tc>
          <w:tcPr>
            <w:tcW w:w="2371" w:type="dxa"/>
          </w:tcPr>
          <w:p w14:paraId="0CF28C96" w14:textId="555D4D1B" w:rsidR="00A57BC7" w:rsidRDefault="00A57BC7" w:rsidP="00A57BC7">
            <w:r>
              <w:t>12 maart</w:t>
            </w:r>
          </w:p>
        </w:tc>
        <w:tc>
          <w:tcPr>
            <w:tcW w:w="2160" w:type="dxa"/>
          </w:tcPr>
          <w:p w14:paraId="500818E1" w14:textId="77777777" w:rsidR="00A57BC7" w:rsidRDefault="00A57BC7" w:rsidP="00A57BC7">
            <w:r>
              <w:t>15-19 maart</w:t>
            </w:r>
          </w:p>
        </w:tc>
      </w:tr>
      <w:tr w:rsidR="00A57BC7" w14:paraId="622D51FA" w14:textId="77777777" w:rsidTr="00CC3FEB">
        <w:tc>
          <w:tcPr>
            <w:tcW w:w="2160" w:type="dxa"/>
          </w:tcPr>
          <w:p w14:paraId="1C44C8D6" w14:textId="77777777" w:rsidR="00A57BC7" w:rsidRDefault="00A57BC7" w:rsidP="00A57BC7">
            <w:r>
              <w:t>17-18 april</w:t>
            </w:r>
          </w:p>
        </w:tc>
        <w:tc>
          <w:tcPr>
            <w:tcW w:w="2371" w:type="dxa"/>
          </w:tcPr>
          <w:p w14:paraId="15D985CC" w14:textId="4DB1D45B" w:rsidR="00A57BC7" w:rsidRDefault="00A57BC7" w:rsidP="00A57BC7">
            <w:r>
              <w:t>19 maart</w:t>
            </w:r>
          </w:p>
        </w:tc>
        <w:tc>
          <w:tcPr>
            <w:tcW w:w="2160" w:type="dxa"/>
          </w:tcPr>
          <w:p w14:paraId="54EEA499" w14:textId="77777777" w:rsidR="00A57BC7" w:rsidRDefault="00A57BC7" w:rsidP="00A57BC7">
            <w:r>
              <w:t>22-26 maart</w:t>
            </w:r>
          </w:p>
        </w:tc>
      </w:tr>
      <w:tr w:rsidR="00A57BC7" w14:paraId="077D4553" w14:textId="77777777" w:rsidTr="00CC3FEB">
        <w:tc>
          <w:tcPr>
            <w:tcW w:w="2160" w:type="dxa"/>
          </w:tcPr>
          <w:p w14:paraId="7FAEE033" w14:textId="77777777" w:rsidR="00A57BC7" w:rsidRDefault="00A57BC7" w:rsidP="00A57BC7">
            <w:r>
              <w:t>24-25 april</w:t>
            </w:r>
          </w:p>
        </w:tc>
        <w:tc>
          <w:tcPr>
            <w:tcW w:w="2371" w:type="dxa"/>
          </w:tcPr>
          <w:p w14:paraId="72DBF272" w14:textId="778E49F0" w:rsidR="00A57BC7" w:rsidRDefault="00A57BC7" w:rsidP="00A57BC7">
            <w:r>
              <w:t>26 maart</w:t>
            </w:r>
          </w:p>
        </w:tc>
        <w:tc>
          <w:tcPr>
            <w:tcW w:w="2160" w:type="dxa"/>
          </w:tcPr>
          <w:p w14:paraId="7AF0EB3C" w14:textId="77777777" w:rsidR="00A57BC7" w:rsidRDefault="00A57BC7" w:rsidP="00A57BC7">
            <w:r>
              <w:t>29 maa-2 apr</w:t>
            </w:r>
          </w:p>
        </w:tc>
      </w:tr>
    </w:tbl>
    <w:p w14:paraId="6BD9439D" w14:textId="77777777" w:rsidR="002E773D" w:rsidRPr="00C25DA5" w:rsidRDefault="002E773D" w:rsidP="002E773D">
      <w:pPr>
        <w:pStyle w:val="Onderkoporanje"/>
        <w:rPr>
          <w:sz w:val="24"/>
          <w:szCs w:val="24"/>
        </w:rPr>
      </w:pPr>
      <w:r w:rsidRPr="00C25DA5">
        <w:rPr>
          <w:sz w:val="24"/>
          <w:szCs w:val="24"/>
        </w:rPr>
        <w:t>Mei</w:t>
      </w:r>
    </w:p>
    <w:tbl>
      <w:tblPr>
        <w:tblStyle w:val="Tabelraster"/>
        <w:tblW w:w="6691" w:type="dxa"/>
        <w:tblLook w:val="04A0" w:firstRow="1" w:lastRow="0" w:firstColumn="1" w:lastColumn="0" w:noHBand="0" w:noVBand="1"/>
      </w:tblPr>
      <w:tblGrid>
        <w:gridCol w:w="2160"/>
        <w:gridCol w:w="2371"/>
        <w:gridCol w:w="2160"/>
      </w:tblGrid>
      <w:tr w:rsidR="002E773D" w14:paraId="17AA22DF" w14:textId="77777777" w:rsidTr="00CC3FEB">
        <w:tc>
          <w:tcPr>
            <w:tcW w:w="2160" w:type="dxa"/>
          </w:tcPr>
          <w:p w14:paraId="0903BC4C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Speelweekend</w:t>
            </w:r>
          </w:p>
        </w:tc>
        <w:tc>
          <w:tcPr>
            <w:tcW w:w="2371" w:type="dxa"/>
          </w:tcPr>
          <w:p w14:paraId="6F5B7690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Deadline verhindering</w:t>
            </w:r>
          </w:p>
        </w:tc>
        <w:tc>
          <w:tcPr>
            <w:tcW w:w="2160" w:type="dxa"/>
          </w:tcPr>
          <w:p w14:paraId="22E0730B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Publicatie</w:t>
            </w:r>
          </w:p>
        </w:tc>
      </w:tr>
      <w:tr w:rsidR="00A57BC7" w14:paraId="5D074C29" w14:textId="77777777" w:rsidTr="00CC3FEB">
        <w:tc>
          <w:tcPr>
            <w:tcW w:w="2160" w:type="dxa"/>
          </w:tcPr>
          <w:p w14:paraId="75088F7D" w14:textId="77777777" w:rsidR="00A57BC7" w:rsidRDefault="00A57BC7" w:rsidP="00A57BC7">
            <w:r>
              <w:t>1-2 mei</w:t>
            </w:r>
          </w:p>
        </w:tc>
        <w:tc>
          <w:tcPr>
            <w:tcW w:w="2371" w:type="dxa"/>
          </w:tcPr>
          <w:p w14:paraId="64759D61" w14:textId="690C2C33" w:rsidR="00A57BC7" w:rsidRDefault="00A57BC7" w:rsidP="00A57BC7">
            <w:r>
              <w:t>2 april</w:t>
            </w:r>
          </w:p>
        </w:tc>
        <w:tc>
          <w:tcPr>
            <w:tcW w:w="2160" w:type="dxa"/>
          </w:tcPr>
          <w:p w14:paraId="0F236C88" w14:textId="77777777" w:rsidR="00A57BC7" w:rsidRDefault="00A57BC7" w:rsidP="00A57BC7">
            <w:r>
              <w:t>5-9 april</w:t>
            </w:r>
          </w:p>
        </w:tc>
      </w:tr>
      <w:tr w:rsidR="00A57BC7" w14:paraId="208904B4" w14:textId="77777777" w:rsidTr="00CC3FEB">
        <w:tc>
          <w:tcPr>
            <w:tcW w:w="2160" w:type="dxa"/>
          </w:tcPr>
          <w:p w14:paraId="7C01A7EB" w14:textId="77777777" w:rsidR="00A57BC7" w:rsidRDefault="00A57BC7" w:rsidP="00A57BC7">
            <w:r>
              <w:t>8-9 mei</w:t>
            </w:r>
          </w:p>
        </w:tc>
        <w:tc>
          <w:tcPr>
            <w:tcW w:w="2371" w:type="dxa"/>
          </w:tcPr>
          <w:p w14:paraId="6693D935" w14:textId="4853ADEC" w:rsidR="00A57BC7" w:rsidRDefault="00A57BC7" w:rsidP="00A57BC7">
            <w:r>
              <w:t>9 april</w:t>
            </w:r>
          </w:p>
        </w:tc>
        <w:tc>
          <w:tcPr>
            <w:tcW w:w="2160" w:type="dxa"/>
          </w:tcPr>
          <w:p w14:paraId="5100A364" w14:textId="77777777" w:rsidR="00A57BC7" w:rsidRDefault="00A57BC7" w:rsidP="00A57BC7">
            <w:r>
              <w:t>12-16 april</w:t>
            </w:r>
          </w:p>
        </w:tc>
      </w:tr>
      <w:tr w:rsidR="00A57BC7" w14:paraId="2A654B1C" w14:textId="77777777" w:rsidTr="00CC3FEB">
        <w:tc>
          <w:tcPr>
            <w:tcW w:w="2160" w:type="dxa"/>
          </w:tcPr>
          <w:p w14:paraId="43862AE8" w14:textId="77777777" w:rsidR="00A57BC7" w:rsidRDefault="00A57BC7" w:rsidP="00A57BC7">
            <w:r>
              <w:t>15-16 mei</w:t>
            </w:r>
          </w:p>
        </w:tc>
        <w:tc>
          <w:tcPr>
            <w:tcW w:w="2371" w:type="dxa"/>
          </w:tcPr>
          <w:p w14:paraId="0D28E4FE" w14:textId="47D7E217" w:rsidR="00A57BC7" w:rsidRDefault="00A57BC7" w:rsidP="00A57BC7">
            <w:r>
              <w:t>16 april</w:t>
            </w:r>
          </w:p>
        </w:tc>
        <w:tc>
          <w:tcPr>
            <w:tcW w:w="2160" w:type="dxa"/>
          </w:tcPr>
          <w:p w14:paraId="74E5AE86" w14:textId="77777777" w:rsidR="00A57BC7" w:rsidRDefault="00A57BC7" w:rsidP="00A57BC7">
            <w:r>
              <w:t>19-23 april</w:t>
            </w:r>
          </w:p>
        </w:tc>
      </w:tr>
      <w:tr w:rsidR="00A57BC7" w14:paraId="15E285CC" w14:textId="77777777" w:rsidTr="00CC3FEB">
        <w:tc>
          <w:tcPr>
            <w:tcW w:w="2160" w:type="dxa"/>
          </w:tcPr>
          <w:p w14:paraId="0AFF318A" w14:textId="77777777" w:rsidR="00A57BC7" w:rsidRDefault="00A57BC7" w:rsidP="00A57BC7">
            <w:r>
              <w:t>22-23 mei</w:t>
            </w:r>
          </w:p>
        </w:tc>
        <w:tc>
          <w:tcPr>
            <w:tcW w:w="2371" w:type="dxa"/>
          </w:tcPr>
          <w:p w14:paraId="7B1C2FBB" w14:textId="44B6516C" w:rsidR="00A57BC7" w:rsidRDefault="00A57BC7" w:rsidP="00A57BC7">
            <w:r>
              <w:t>23 april</w:t>
            </w:r>
          </w:p>
        </w:tc>
        <w:tc>
          <w:tcPr>
            <w:tcW w:w="2160" w:type="dxa"/>
          </w:tcPr>
          <w:p w14:paraId="03600668" w14:textId="77777777" w:rsidR="00A57BC7" w:rsidRDefault="00A57BC7" w:rsidP="00A57BC7">
            <w:r>
              <w:t>26-30 april</w:t>
            </w:r>
          </w:p>
        </w:tc>
      </w:tr>
      <w:tr w:rsidR="00A57BC7" w14:paraId="5B566F2A" w14:textId="77777777" w:rsidTr="00CC3FEB">
        <w:tc>
          <w:tcPr>
            <w:tcW w:w="2160" w:type="dxa"/>
          </w:tcPr>
          <w:p w14:paraId="2E339790" w14:textId="77777777" w:rsidR="00A57BC7" w:rsidRDefault="00A57BC7" w:rsidP="00A57BC7">
            <w:r>
              <w:t>29-30 mei</w:t>
            </w:r>
          </w:p>
        </w:tc>
        <w:tc>
          <w:tcPr>
            <w:tcW w:w="2371" w:type="dxa"/>
          </w:tcPr>
          <w:p w14:paraId="0C4A287C" w14:textId="52A69F8D" w:rsidR="00A57BC7" w:rsidRDefault="00A57BC7" w:rsidP="00A57BC7">
            <w:r>
              <w:t>30 april</w:t>
            </w:r>
          </w:p>
        </w:tc>
        <w:tc>
          <w:tcPr>
            <w:tcW w:w="2160" w:type="dxa"/>
          </w:tcPr>
          <w:p w14:paraId="13FFE73B" w14:textId="77777777" w:rsidR="00A57BC7" w:rsidRDefault="00A57BC7" w:rsidP="00A57BC7">
            <w:r>
              <w:t>3-7 mei</w:t>
            </w:r>
          </w:p>
        </w:tc>
      </w:tr>
    </w:tbl>
    <w:p w14:paraId="1DF388F5" w14:textId="77777777" w:rsidR="002E773D" w:rsidRPr="00C25DA5" w:rsidRDefault="002E773D" w:rsidP="002E773D">
      <w:pPr>
        <w:pStyle w:val="Onderkoporanje"/>
        <w:rPr>
          <w:sz w:val="24"/>
          <w:szCs w:val="24"/>
        </w:rPr>
      </w:pPr>
      <w:r>
        <w:rPr>
          <w:sz w:val="24"/>
          <w:szCs w:val="24"/>
        </w:rPr>
        <w:t>Juni</w:t>
      </w:r>
    </w:p>
    <w:tbl>
      <w:tblPr>
        <w:tblStyle w:val="Tabelraster"/>
        <w:tblW w:w="6691" w:type="dxa"/>
        <w:tblLook w:val="04A0" w:firstRow="1" w:lastRow="0" w:firstColumn="1" w:lastColumn="0" w:noHBand="0" w:noVBand="1"/>
      </w:tblPr>
      <w:tblGrid>
        <w:gridCol w:w="2160"/>
        <w:gridCol w:w="2371"/>
        <w:gridCol w:w="2160"/>
      </w:tblGrid>
      <w:tr w:rsidR="002E773D" w14:paraId="4468B422" w14:textId="77777777" w:rsidTr="00CC3FEB">
        <w:tc>
          <w:tcPr>
            <w:tcW w:w="2160" w:type="dxa"/>
          </w:tcPr>
          <w:p w14:paraId="22D9EBA8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Speelweekend</w:t>
            </w:r>
          </w:p>
        </w:tc>
        <w:tc>
          <w:tcPr>
            <w:tcW w:w="2371" w:type="dxa"/>
          </w:tcPr>
          <w:p w14:paraId="1D325EE8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Deadline verhindering</w:t>
            </w:r>
          </w:p>
        </w:tc>
        <w:tc>
          <w:tcPr>
            <w:tcW w:w="2160" w:type="dxa"/>
          </w:tcPr>
          <w:p w14:paraId="306F99B6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Publicatie</w:t>
            </w:r>
          </w:p>
        </w:tc>
      </w:tr>
      <w:tr w:rsidR="00A57BC7" w14:paraId="62DB1C66" w14:textId="77777777" w:rsidTr="00CC3FEB">
        <w:tc>
          <w:tcPr>
            <w:tcW w:w="2160" w:type="dxa"/>
          </w:tcPr>
          <w:p w14:paraId="7FD34E18" w14:textId="77777777" w:rsidR="00A57BC7" w:rsidRDefault="00A57BC7" w:rsidP="00A57BC7">
            <w:r>
              <w:t>5-6 juni</w:t>
            </w:r>
          </w:p>
        </w:tc>
        <w:tc>
          <w:tcPr>
            <w:tcW w:w="2371" w:type="dxa"/>
          </w:tcPr>
          <w:p w14:paraId="6867F570" w14:textId="35268FC9" w:rsidR="00A57BC7" w:rsidRDefault="00A57BC7" w:rsidP="00A57BC7">
            <w:r>
              <w:t>7 mei</w:t>
            </w:r>
          </w:p>
        </w:tc>
        <w:tc>
          <w:tcPr>
            <w:tcW w:w="2160" w:type="dxa"/>
          </w:tcPr>
          <w:p w14:paraId="773FBA4D" w14:textId="77777777" w:rsidR="00A57BC7" w:rsidRDefault="00A57BC7" w:rsidP="00A57BC7">
            <w:r>
              <w:t>10-14 mei</w:t>
            </w:r>
          </w:p>
        </w:tc>
      </w:tr>
      <w:tr w:rsidR="002E773D" w14:paraId="6C2790F2" w14:textId="77777777" w:rsidTr="00CC3FEB">
        <w:tc>
          <w:tcPr>
            <w:tcW w:w="2160" w:type="dxa"/>
          </w:tcPr>
          <w:p w14:paraId="0ADD5BC9" w14:textId="77777777" w:rsidR="002E773D" w:rsidRDefault="002E773D" w:rsidP="00CC3FEB">
            <w:r>
              <w:t>12-13 juni</w:t>
            </w:r>
          </w:p>
        </w:tc>
        <w:tc>
          <w:tcPr>
            <w:tcW w:w="2371" w:type="dxa"/>
          </w:tcPr>
          <w:p w14:paraId="6916E29E" w14:textId="03D6BFF5" w:rsidR="002E773D" w:rsidRDefault="00A57BC7" w:rsidP="00CC3FEB">
            <w:r>
              <w:t>14</w:t>
            </w:r>
            <w:r w:rsidR="002E773D">
              <w:t xml:space="preserve"> mei</w:t>
            </w:r>
          </w:p>
        </w:tc>
        <w:tc>
          <w:tcPr>
            <w:tcW w:w="2160" w:type="dxa"/>
          </w:tcPr>
          <w:p w14:paraId="2E00B4DF" w14:textId="77777777" w:rsidR="002E773D" w:rsidRDefault="002E773D" w:rsidP="00CC3FEB">
            <w:r>
              <w:t>17-21 mei</w:t>
            </w:r>
          </w:p>
        </w:tc>
      </w:tr>
    </w:tbl>
    <w:p w14:paraId="3BF18ADE" w14:textId="77777777" w:rsidR="002E773D" w:rsidRPr="00A46850" w:rsidRDefault="002E773D" w:rsidP="00A46850">
      <w:pPr>
        <w:rPr>
          <w:sz w:val="22"/>
          <w:szCs w:val="24"/>
        </w:rPr>
      </w:pPr>
    </w:p>
    <w:p w14:paraId="10FB8A88" w14:textId="77777777" w:rsidR="006042F9" w:rsidRDefault="006042F9" w:rsidP="00AA45B5">
      <w:pPr>
        <w:sectPr w:rsidR="006042F9" w:rsidSect="003A591E">
          <w:footerReference w:type="default" r:id="rId11"/>
          <w:headerReference w:type="first" r:id="rId12"/>
          <w:type w:val="continuous"/>
          <w:pgSz w:w="11906" w:h="16838"/>
          <w:pgMar w:top="1701" w:right="1701" w:bottom="2835" w:left="1418" w:header="709" w:footer="709" w:gutter="0"/>
          <w:cols w:space="708"/>
          <w:titlePg/>
          <w:docGrid w:linePitch="360"/>
        </w:sectPr>
      </w:pPr>
    </w:p>
    <w:p w14:paraId="35E7C14A" w14:textId="255A45D6" w:rsidR="002E773D" w:rsidRPr="002E773D" w:rsidRDefault="002E773D" w:rsidP="002E773D">
      <w:pPr>
        <w:pStyle w:val="Kop1"/>
        <w:numPr>
          <w:ilvl w:val="0"/>
          <w:numId w:val="0"/>
        </w:numPr>
        <w:ind w:left="567" w:hanging="567"/>
      </w:pPr>
      <w:r>
        <w:lastRenderedPageBreak/>
        <w:t>Wedstrijdsport Regionaal Veld:</w:t>
      </w:r>
    </w:p>
    <w:p w14:paraId="7C7EF3A9" w14:textId="62FE1275" w:rsidR="002E773D" w:rsidRDefault="002E773D" w:rsidP="002E773D">
      <w:pPr>
        <w:pStyle w:val="Onderkoporanje"/>
      </w:pPr>
      <w:r w:rsidRPr="002E773D">
        <w:rPr>
          <w:sz w:val="24"/>
          <w:szCs w:val="24"/>
        </w:rPr>
        <w:t>Augustus</w:t>
      </w:r>
      <w:r>
        <w:t>:</w:t>
      </w:r>
    </w:p>
    <w:tbl>
      <w:tblPr>
        <w:tblStyle w:val="Tabelraster"/>
        <w:tblW w:w="6691" w:type="dxa"/>
        <w:tblLook w:val="04A0" w:firstRow="1" w:lastRow="0" w:firstColumn="1" w:lastColumn="0" w:noHBand="0" w:noVBand="1"/>
      </w:tblPr>
      <w:tblGrid>
        <w:gridCol w:w="2306"/>
        <w:gridCol w:w="2322"/>
        <w:gridCol w:w="2063"/>
      </w:tblGrid>
      <w:tr w:rsidR="002E773D" w:rsidRPr="00C25DA5" w14:paraId="53346928" w14:textId="77777777" w:rsidTr="005739E7">
        <w:tc>
          <w:tcPr>
            <w:tcW w:w="2306" w:type="dxa"/>
          </w:tcPr>
          <w:p w14:paraId="4EA234B2" w14:textId="3C6C6908" w:rsidR="002E773D" w:rsidRPr="00C25DA5" w:rsidRDefault="00EF0F69" w:rsidP="00CC3FEB">
            <w:pPr>
              <w:rPr>
                <w:b/>
                <w:bCs/>
              </w:rPr>
            </w:pPr>
            <w:r>
              <w:rPr>
                <w:b/>
                <w:bCs/>
              </w:rPr>
              <w:t>(inhaal)</w:t>
            </w:r>
            <w:r w:rsidR="002E773D" w:rsidRPr="00C25DA5">
              <w:rPr>
                <w:b/>
                <w:bCs/>
              </w:rPr>
              <w:t>Speelweekend</w:t>
            </w:r>
          </w:p>
        </w:tc>
        <w:tc>
          <w:tcPr>
            <w:tcW w:w="2322" w:type="dxa"/>
          </w:tcPr>
          <w:p w14:paraId="3FCC6A81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Deadline verhindering</w:t>
            </w:r>
          </w:p>
        </w:tc>
        <w:tc>
          <w:tcPr>
            <w:tcW w:w="2063" w:type="dxa"/>
          </w:tcPr>
          <w:p w14:paraId="201EA88A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Publicatie</w:t>
            </w:r>
          </w:p>
        </w:tc>
      </w:tr>
      <w:tr w:rsidR="005739E7" w14:paraId="1E573ED8" w14:textId="77777777" w:rsidTr="005739E7">
        <w:tc>
          <w:tcPr>
            <w:tcW w:w="2306" w:type="dxa"/>
          </w:tcPr>
          <w:p w14:paraId="1CB3181F" w14:textId="2EAF01F3" w:rsidR="005739E7" w:rsidRDefault="005739E7" w:rsidP="005739E7">
            <w:r>
              <w:t>29-30 augustus</w:t>
            </w:r>
          </w:p>
        </w:tc>
        <w:tc>
          <w:tcPr>
            <w:tcW w:w="2322" w:type="dxa"/>
          </w:tcPr>
          <w:p w14:paraId="1DB12904" w14:textId="1B0B4A3D" w:rsidR="005739E7" w:rsidRDefault="005739E7" w:rsidP="005739E7">
            <w:r>
              <w:t>7 augustus</w:t>
            </w:r>
          </w:p>
        </w:tc>
        <w:tc>
          <w:tcPr>
            <w:tcW w:w="2063" w:type="dxa"/>
          </w:tcPr>
          <w:p w14:paraId="307F4A6F" w14:textId="77777777" w:rsidR="005739E7" w:rsidRDefault="005739E7" w:rsidP="005739E7">
            <w:r>
              <w:t>10-14 augustus</w:t>
            </w:r>
          </w:p>
        </w:tc>
      </w:tr>
    </w:tbl>
    <w:p w14:paraId="7054D3AA" w14:textId="0DC2929B" w:rsidR="002E773D" w:rsidRPr="00C25DA5" w:rsidRDefault="002E773D" w:rsidP="002E773D">
      <w:pPr>
        <w:pStyle w:val="Onderkoporanje"/>
        <w:rPr>
          <w:sz w:val="24"/>
          <w:szCs w:val="24"/>
        </w:rPr>
      </w:pPr>
      <w:r w:rsidRPr="00C25DA5">
        <w:rPr>
          <w:sz w:val="24"/>
          <w:szCs w:val="24"/>
        </w:rPr>
        <w:t>September</w:t>
      </w:r>
    </w:p>
    <w:tbl>
      <w:tblPr>
        <w:tblStyle w:val="Tabelraster"/>
        <w:tblW w:w="6691" w:type="dxa"/>
        <w:tblLook w:val="04A0" w:firstRow="1" w:lastRow="0" w:firstColumn="1" w:lastColumn="0" w:noHBand="0" w:noVBand="1"/>
      </w:tblPr>
      <w:tblGrid>
        <w:gridCol w:w="2160"/>
        <w:gridCol w:w="2371"/>
        <w:gridCol w:w="2160"/>
      </w:tblGrid>
      <w:tr w:rsidR="002E773D" w14:paraId="4C4B0E23" w14:textId="77777777" w:rsidTr="00CC3FEB">
        <w:tc>
          <w:tcPr>
            <w:tcW w:w="2160" w:type="dxa"/>
          </w:tcPr>
          <w:p w14:paraId="014915F3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Speelweekend</w:t>
            </w:r>
          </w:p>
        </w:tc>
        <w:tc>
          <w:tcPr>
            <w:tcW w:w="2371" w:type="dxa"/>
          </w:tcPr>
          <w:p w14:paraId="6BDBC20C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Deadline verhindering</w:t>
            </w:r>
          </w:p>
        </w:tc>
        <w:tc>
          <w:tcPr>
            <w:tcW w:w="2160" w:type="dxa"/>
          </w:tcPr>
          <w:p w14:paraId="68B03E18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Publicatie</w:t>
            </w:r>
          </w:p>
        </w:tc>
      </w:tr>
      <w:tr w:rsidR="005739E7" w14:paraId="49DFEE96" w14:textId="77777777" w:rsidTr="00CC3FEB">
        <w:tc>
          <w:tcPr>
            <w:tcW w:w="2160" w:type="dxa"/>
          </w:tcPr>
          <w:p w14:paraId="766A325F" w14:textId="77777777" w:rsidR="005739E7" w:rsidRDefault="005739E7" w:rsidP="005739E7">
            <w:r>
              <w:t>5-6 september</w:t>
            </w:r>
          </w:p>
        </w:tc>
        <w:tc>
          <w:tcPr>
            <w:tcW w:w="2371" w:type="dxa"/>
          </w:tcPr>
          <w:p w14:paraId="631B68A9" w14:textId="46799C24" w:rsidR="005739E7" w:rsidRDefault="005739E7" w:rsidP="005739E7">
            <w:r>
              <w:t>7 augustus</w:t>
            </w:r>
          </w:p>
        </w:tc>
        <w:tc>
          <w:tcPr>
            <w:tcW w:w="2160" w:type="dxa"/>
          </w:tcPr>
          <w:p w14:paraId="2D8B08DE" w14:textId="77777777" w:rsidR="005739E7" w:rsidRDefault="005739E7" w:rsidP="005739E7">
            <w:r>
              <w:t>10-14 augustus</w:t>
            </w:r>
          </w:p>
        </w:tc>
      </w:tr>
      <w:tr w:rsidR="005739E7" w14:paraId="1689870B" w14:textId="77777777" w:rsidTr="00CC3FEB">
        <w:tc>
          <w:tcPr>
            <w:tcW w:w="2160" w:type="dxa"/>
          </w:tcPr>
          <w:p w14:paraId="2ED0C457" w14:textId="77777777" w:rsidR="005739E7" w:rsidRDefault="005739E7" w:rsidP="005739E7">
            <w:r>
              <w:t>12-13 september</w:t>
            </w:r>
          </w:p>
        </w:tc>
        <w:tc>
          <w:tcPr>
            <w:tcW w:w="2371" w:type="dxa"/>
          </w:tcPr>
          <w:p w14:paraId="1A08FAE6" w14:textId="0266E569" w:rsidR="005739E7" w:rsidRDefault="005739E7" w:rsidP="005739E7">
            <w:r>
              <w:t>14 augustus</w:t>
            </w:r>
          </w:p>
        </w:tc>
        <w:tc>
          <w:tcPr>
            <w:tcW w:w="2160" w:type="dxa"/>
          </w:tcPr>
          <w:p w14:paraId="658E135B" w14:textId="77777777" w:rsidR="005739E7" w:rsidRDefault="005739E7" w:rsidP="005739E7">
            <w:r>
              <w:t>17-21 augustus</w:t>
            </w:r>
          </w:p>
        </w:tc>
      </w:tr>
      <w:tr w:rsidR="005739E7" w14:paraId="721AF787" w14:textId="77777777" w:rsidTr="00CC3FEB">
        <w:tc>
          <w:tcPr>
            <w:tcW w:w="2160" w:type="dxa"/>
          </w:tcPr>
          <w:p w14:paraId="350E6393" w14:textId="77777777" w:rsidR="005739E7" w:rsidRDefault="005739E7" w:rsidP="005739E7">
            <w:r>
              <w:t>19-20 september</w:t>
            </w:r>
          </w:p>
        </w:tc>
        <w:tc>
          <w:tcPr>
            <w:tcW w:w="2371" w:type="dxa"/>
          </w:tcPr>
          <w:p w14:paraId="040EC92F" w14:textId="5FD99BF0" w:rsidR="005739E7" w:rsidRDefault="005739E7" w:rsidP="005739E7">
            <w:r>
              <w:t>21 augustus</w:t>
            </w:r>
          </w:p>
        </w:tc>
        <w:tc>
          <w:tcPr>
            <w:tcW w:w="2160" w:type="dxa"/>
          </w:tcPr>
          <w:p w14:paraId="4648CE31" w14:textId="77777777" w:rsidR="005739E7" w:rsidRDefault="005739E7" w:rsidP="005739E7">
            <w:r>
              <w:t>24-28 augustus</w:t>
            </w:r>
          </w:p>
        </w:tc>
      </w:tr>
      <w:tr w:rsidR="005739E7" w14:paraId="2C2A1126" w14:textId="77777777" w:rsidTr="00CC3FEB">
        <w:tc>
          <w:tcPr>
            <w:tcW w:w="2160" w:type="dxa"/>
          </w:tcPr>
          <w:p w14:paraId="0F96EC0F" w14:textId="77777777" w:rsidR="005739E7" w:rsidRDefault="005739E7" w:rsidP="005739E7">
            <w:r>
              <w:t>26-27 september</w:t>
            </w:r>
          </w:p>
        </w:tc>
        <w:tc>
          <w:tcPr>
            <w:tcW w:w="2371" w:type="dxa"/>
          </w:tcPr>
          <w:p w14:paraId="2BEAB239" w14:textId="54948CEA" w:rsidR="005739E7" w:rsidRDefault="005739E7" w:rsidP="005739E7">
            <w:r>
              <w:t>28 augustus</w:t>
            </w:r>
          </w:p>
        </w:tc>
        <w:tc>
          <w:tcPr>
            <w:tcW w:w="2160" w:type="dxa"/>
          </w:tcPr>
          <w:p w14:paraId="65C40614" w14:textId="77777777" w:rsidR="005739E7" w:rsidRDefault="005739E7" w:rsidP="005739E7">
            <w:r>
              <w:t>31 aug-4 sep</w:t>
            </w:r>
          </w:p>
        </w:tc>
      </w:tr>
    </w:tbl>
    <w:p w14:paraId="64E09726" w14:textId="77777777" w:rsidR="002E773D" w:rsidRPr="00C25DA5" w:rsidRDefault="002E773D" w:rsidP="002E773D">
      <w:pPr>
        <w:pStyle w:val="Onderkoporanje"/>
        <w:rPr>
          <w:sz w:val="24"/>
          <w:szCs w:val="24"/>
        </w:rPr>
      </w:pPr>
      <w:r w:rsidRPr="00C25DA5">
        <w:rPr>
          <w:sz w:val="24"/>
          <w:szCs w:val="24"/>
        </w:rPr>
        <w:t>Oktober</w:t>
      </w:r>
    </w:p>
    <w:tbl>
      <w:tblPr>
        <w:tblStyle w:val="Tabelraster"/>
        <w:tblW w:w="6691" w:type="dxa"/>
        <w:tblLook w:val="04A0" w:firstRow="1" w:lastRow="0" w:firstColumn="1" w:lastColumn="0" w:noHBand="0" w:noVBand="1"/>
      </w:tblPr>
      <w:tblGrid>
        <w:gridCol w:w="2160"/>
        <w:gridCol w:w="2371"/>
        <w:gridCol w:w="2160"/>
      </w:tblGrid>
      <w:tr w:rsidR="002E773D" w14:paraId="325D6277" w14:textId="77777777" w:rsidTr="00CC3FEB">
        <w:tc>
          <w:tcPr>
            <w:tcW w:w="2160" w:type="dxa"/>
          </w:tcPr>
          <w:p w14:paraId="17137D6D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Speelweekend</w:t>
            </w:r>
          </w:p>
        </w:tc>
        <w:tc>
          <w:tcPr>
            <w:tcW w:w="2371" w:type="dxa"/>
          </w:tcPr>
          <w:p w14:paraId="61BF724C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Deadline verhindering</w:t>
            </w:r>
          </w:p>
        </w:tc>
        <w:tc>
          <w:tcPr>
            <w:tcW w:w="2160" w:type="dxa"/>
          </w:tcPr>
          <w:p w14:paraId="0890B431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Publicatie</w:t>
            </w:r>
          </w:p>
        </w:tc>
      </w:tr>
      <w:tr w:rsidR="005739E7" w14:paraId="1D51DC91" w14:textId="77777777" w:rsidTr="00CC3FEB">
        <w:tc>
          <w:tcPr>
            <w:tcW w:w="2160" w:type="dxa"/>
          </w:tcPr>
          <w:p w14:paraId="43973E94" w14:textId="77777777" w:rsidR="005739E7" w:rsidRDefault="005739E7" w:rsidP="005739E7">
            <w:r>
              <w:t>3-4 oktober</w:t>
            </w:r>
          </w:p>
        </w:tc>
        <w:tc>
          <w:tcPr>
            <w:tcW w:w="2371" w:type="dxa"/>
          </w:tcPr>
          <w:p w14:paraId="1C489B52" w14:textId="6846452D" w:rsidR="005739E7" w:rsidRDefault="005739E7" w:rsidP="005739E7">
            <w:r>
              <w:t>4 september</w:t>
            </w:r>
          </w:p>
        </w:tc>
        <w:tc>
          <w:tcPr>
            <w:tcW w:w="2160" w:type="dxa"/>
          </w:tcPr>
          <w:p w14:paraId="287B4D51" w14:textId="77777777" w:rsidR="005739E7" w:rsidRDefault="005739E7" w:rsidP="005739E7">
            <w:r>
              <w:t>7-11 september</w:t>
            </w:r>
          </w:p>
        </w:tc>
      </w:tr>
      <w:tr w:rsidR="005739E7" w14:paraId="735328A5" w14:textId="77777777" w:rsidTr="00CC3FEB">
        <w:tc>
          <w:tcPr>
            <w:tcW w:w="2160" w:type="dxa"/>
          </w:tcPr>
          <w:p w14:paraId="68876CBB" w14:textId="77777777" w:rsidR="005739E7" w:rsidRDefault="005739E7" w:rsidP="005739E7">
            <w:r>
              <w:t>10-11 oktober</w:t>
            </w:r>
          </w:p>
        </w:tc>
        <w:tc>
          <w:tcPr>
            <w:tcW w:w="2371" w:type="dxa"/>
          </w:tcPr>
          <w:p w14:paraId="2E633BC5" w14:textId="44ABA593" w:rsidR="005739E7" w:rsidRDefault="005739E7" w:rsidP="005739E7">
            <w:r>
              <w:t>11 september</w:t>
            </w:r>
          </w:p>
        </w:tc>
        <w:tc>
          <w:tcPr>
            <w:tcW w:w="2160" w:type="dxa"/>
          </w:tcPr>
          <w:p w14:paraId="2FF8B561" w14:textId="77777777" w:rsidR="005739E7" w:rsidRDefault="005739E7" w:rsidP="005739E7">
            <w:r>
              <w:t>14-18 september</w:t>
            </w:r>
          </w:p>
        </w:tc>
      </w:tr>
    </w:tbl>
    <w:p w14:paraId="0DF77DD0" w14:textId="77777777" w:rsidR="002E773D" w:rsidRDefault="002E773D" w:rsidP="002E773D">
      <w:pPr>
        <w:pStyle w:val="Onderkoporanje"/>
        <w:rPr>
          <w:sz w:val="24"/>
          <w:szCs w:val="24"/>
        </w:rPr>
      </w:pPr>
    </w:p>
    <w:p w14:paraId="7142EA08" w14:textId="430E12E4" w:rsidR="002E773D" w:rsidRPr="00C25DA5" w:rsidRDefault="002E773D" w:rsidP="002E773D">
      <w:pPr>
        <w:pStyle w:val="Onderkoporanje"/>
        <w:rPr>
          <w:sz w:val="24"/>
          <w:szCs w:val="24"/>
        </w:rPr>
      </w:pPr>
      <w:r w:rsidRPr="00C25DA5">
        <w:rPr>
          <w:sz w:val="24"/>
          <w:szCs w:val="24"/>
        </w:rPr>
        <w:t>April</w:t>
      </w:r>
    </w:p>
    <w:tbl>
      <w:tblPr>
        <w:tblStyle w:val="Tabelraster"/>
        <w:tblW w:w="6691" w:type="dxa"/>
        <w:tblLook w:val="04A0" w:firstRow="1" w:lastRow="0" w:firstColumn="1" w:lastColumn="0" w:noHBand="0" w:noVBand="1"/>
      </w:tblPr>
      <w:tblGrid>
        <w:gridCol w:w="2160"/>
        <w:gridCol w:w="2371"/>
        <w:gridCol w:w="2160"/>
      </w:tblGrid>
      <w:tr w:rsidR="002E773D" w14:paraId="0B78A912" w14:textId="77777777" w:rsidTr="00CC3FEB">
        <w:tc>
          <w:tcPr>
            <w:tcW w:w="2160" w:type="dxa"/>
          </w:tcPr>
          <w:p w14:paraId="2F192706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Speelweekend</w:t>
            </w:r>
          </w:p>
        </w:tc>
        <w:tc>
          <w:tcPr>
            <w:tcW w:w="2371" w:type="dxa"/>
          </w:tcPr>
          <w:p w14:paraId="72FADD3B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Deadline verhindering</w:t>
            </w:r>
          </w:p>
        </w:tc>
        <w:tc>
          <w:tcPr>
            <w:tcW w:w="2160" w:type="dxa"/>
          </w:tcPr>
          <w:p w14:paraId="1D060849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Publicatie</w:t>
            </w:r>
          </w:p>
        </w:tc>
      </w:tr>
      <w:tr w:rsidR="005739E7" w14:paraId="71389E0D" w14:textId="77777777" w:rsidTr="00CC3FEB">
        <w:tc>
          <w:tcPr>
            <w:tcW w:w="2160" w:type="dxa"/>
          </w:tcPr>
          <w:p w14:paraId="2EFAD522" w14:textId="77777777" w:rsidR="005739E7" w:rsidRDefault="005739E7" w:rsidP="005739E7">
            <w:r>
              <w:t>3-4 april</w:t>
            </w:r>
          </w:p>
        </w:tc>
        <w:tc>
          <w:tcPr>
            <w:tcW w:w="2371" w:type="dxa"/>
          </w:tcPr>
          <w:p w14:paraId="67CF38AA" w14:textId="0A2FDA76" w:rsidR="005739E7" w:rsidRDefault="005739E7" w:rsidP="005739E7">
            <w:r>
              <w:t>5 maart</w:t>
            </w:r>
          </w:p>
        </w:tc>
        <w:tc>
          <w:tcPr>
            <w:tcW w:w="2160" w:type="dxa"/>
          </w:tcPr>
          <w:p w14:paraId="13BDBE42" w14:textId="77777777" w:rsidR="005739E7" w:rsidRDefault="005739E7" w:rsidP="005739E7">
            <w:r>
              <w:t>8-12 maart</w:t>
            </w:r>
          </w:p>
        </w:tc>
      </w:tr>
      <w:tr w:rsidR="005739E7" w14:paraId="30FA1523" w14:textId="77777777" w:rsidTr="00CC3FEB">
        <w:tc>
          <w:tcPr>
            <w:tcW w:w="2160" w:type="dxa"/>
          </w:tcPr>
          <w:p w14:paraId="24143BC8" w14:textId="77777777" w:rsidR="005739E7" w:rsidRDefault="005739E7" w:rsidP="005739E7">
            <w:r>
              <w:t>10-11 april</w:t>
            </w:r>
          </w:p>
        </w:tc>
        <w:tc>
          <w:tcPr>
            <w:tcW w:w="2371" w:type="dxa"/>
          </w:tcPr>
          <w:p w14:paraId="3746203A" w14:textId="707BCDEA" w:rsidR="005739E7" w:rsidRDefault="005739E7" w:rsidP="005739E7">
            <w:r>
              <w:t>12 maart</w:t>
            </w:r>
          </w:p>
        </w:tc>
        <w:tc>
          <w:tcPr>
            <w:tcW w:w="2160" w:type="dxa"/>
          </w:tcPr>
          <w:p w14:paraId="184F303B" w14:textId="77777777" w:rsidR="005739E7" w:rsidRDefault="005739E7" w:rsidP="005739E7">
            <w:r>
              <w:t>15-19 maart</w:t>
            </w:r>
          </w:p>
        </w:tc>
      </w:tr>
      <w:tr w:rsidR="005739E7" w14:paraId="69E45911" w14:textId="77777777" w:rsidTr="00CC3FEB">
        <w:tc>
          <w:tcPr>
            <w:tcW w:w="2160" w:type="dxa"/>
          </w:tcPr>
          <w:p w14:paraId="0509A10E" w14:textId="77777777" w:rsidR="005739E7" w:rsidRDefault="005739E7" w:rsidP="005739E7">
            <w:r>
              <w:t>17-18 april</w:t>
            </w:r>
          </w:p>
        </w:tc>
        <w:tc>
          <w:tcPr>
            <w:tcW w:w="2371" w:type="dxa"/>
          </w:tcPr>
          <w:p w14:paraId="5D74588C" w14:textId="47D4D46B" w:rsidR="005739E7" w:rsidRDefault="005739E7" w:rsidP="005739E7">
            <w:r>
              <w:t>19 maart</w:t>
            </w:r>
          </w:p>
        </w:tc>
        <w:tc>
          <w:tcPr>
            <w:tcW w:w="2160" w:type="dxa"/>
          </w:tcPr>
          <w:p w14:paraId="5375D11E" w14:textId="77777777" w:rsidR="005739E7" w:rsidRDefault="005739E7" w:rsidP="005739E7">
            <w:r>
              <w:t>22-26 maart</w:t>
            </w:r>
          </w:p>
        </w:tc>
      </w:tr>
      <w:tr w:rsidR="002E773D" w14:paraId="67FC3611" w14:textId="77777777" w:rsidTr="00CC3FEB">
        <w:tc>
          <w:tcPr>
            <w:tcW w:w="2160" w:type="dxa"/>
          </w:tcPr>
          <w:p w14:paraId="7839D3F6" w14:textId="77777777" w:rsidR="002E773D" w:rsidRDefault="002E773D" w:rsidP="00CC3FEB">
            <w:r>
              <w:t>24-25 april</w:t>
            </w:r>
          </w:p>
        </w:tc>
        <w:tc>
          <w:tcPr>
            <w:tcW w:w="2371" w:type="dxa"/>
          </w:tcPr>
          <w:p w14:paraId="5D858F0F" w14:textId="7B28553B" w:rsidR="002E773D" w:rsidRDefault="005739E7" w:rsidP="00CC3FEB">
            <w:r>
              <w:t>26</w:t>
            </w:r>
            <w:r w:rsidR="002E773D">
              <w:t xml:space="preserve"> maart</w:t>
            </w:r>
          </w:p>
        </w:tc>
        <w:tc>
          <w:tcPr>
            <w:tcW w:w="2160" w:type="dxa"/>
          </w:tcPr>
          <w:p w14:paraId="67CE14AE" w14:textId="77777777" w:rsidR="002E773D" w:rsidRDefault="002E773D" w:rsidP="00CC3FEB">
            <w:r>
              <w:t>29 maa-2 apr</w:t>
            </w:r>
          </w:p>
        </w:tc>
      </w:tr>
    </w:tbl>
    <w:p w14:paraId="51B328BB" w14:textId="77777777" w:rsidR="002E773D" w:rsidRPr="00C25DA5" w:rsidRDefault="002E773D" w:rsidP="002E773D">
      <w:pPr>
        <w:pStyle w:val="Onderkoporanje"/>
        <w:rPr>
          <w:sz w:val="24"/>
          <w:szCs w:val="24"/>
        </w:rPr>
      </w:pPr>
      <w:r w:rsidRPr="00C25DA5">
        <w:rPr>
          <w:sz w:val="24"/>
          <w:szCs w:val="24"/>
        </w:rPr>
        <w:t>Mei</w:t>
      </w:r>
    </w:p>
    <w:tbl>
      <w:tblPr>
        <w:tblStyle w:val="Tabelraster"/>
        <w:tblW w:w="6691" w:type="dxa"/>
        <w:tblLook w:val="04A0" w:firstRow="1" w:lastRow="0" w:firstColumn="1" w:lastColumn="0" w:noHBand="0" w:noVBand="1"/>
      </w:tblPr>
      <w:tblGrid>
        <w:gridCol w:w="2160"/>
        <w:gridCol w:w="2371"/>
        <w:gridCol w:w="2160"/>
      </w:tblGrid>
      <w:tr w:rsidR="002E773D" w14:paraId="6C746CC5" w14:textId="77777777" w:rsidTr="00CC3FEB">
        <w:tc>
          <w:tcPr>
            <w:tcW w:w="2160" w:type="dxa"/>
          </w:tcPr>
          <w:p w14:paraId="612E5FC1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Speelweekend</w:t>
            </w:r>
          </w:p>
        </w:tc>
        <w:tc>
          <w:tcPr>
            <w:tcW w:w="2371" w:type="dxa"/>
          </w:tcPr>
          <w:p w14:paraId="4B1C5670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Deadline verhindering</w:t>
            </w:r>
          </w:p>
        </w:tc>
        <w:tc>
          <w:tcPr>
            <w:tcW w:w="2160" w:type="dxa"/>
          </w:tcPr>
          <w:p w14:paraId="192CF309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Publicatie</w:t>
            </w:r>
          </w:p>
        </w:tc>
      </w:tr>
      <w:tr w:rsidR="005739E7" w14:paraId="5E378406" w14:textId="77777777" w:rsidTr="00CC3FEB">
        <w:tc>
          <w:tcPr>
            <w:tcW w:w="2160" w:type="dxa"/>
          </w:tcPr>
          <w:p w14:paraId="497DACDD" w14:textId="77777777" w:rsidR="005739E7" w:rsidRDefault="005739E7" w:rsidP="005739E7">
            <w:r>
              <w:t>1-2 mei</w:t>
            </w:r>
          </w:p>
        </w:tc>
        <w:tc>
          <w:tcPr>
            <w:tcW w:w="2371" w:type="dxa"/>
          </w:tcPr>
          <w:p w14:paraId="755D7851" w14:textId="2C5631E6" w:rsidR="005739E7" w:rsidRDefault="005739E7" w:rsidP="005739E7">
            <w:r>
              <w:t>2 april</w:t>
            </w:r>
          </w:p>
        </w:tc>
        <w:tc>
          <w:tcPr>
            <w:tcW w:w="2160" w:type="dxa"/>
          </w:tcPr>
          <w:p w14:paraId="1DDDBA0F" w14:textId="77777777" w:rsidR="005739E7" w:rsidRDefault="005739E7" w:rsidP="005739E7">
            <w:r>
              <w:t>5-9 april</w:t>
            </w:r>
          </w:p>
        </w:tc>
      </w:tr>
      <w:tr w:rsidR="005739E7" w14:paraId="5EB916C2" w14:textId="77777777" w:rsidTr="00CC3FEB">
        <w:tc>
          <w:tcPr>
            <w:tcW w:w="2160" w:type="dxa"/>
          </w:tcPr>
          <w:p w14:paraId="12D0CB53" w14:textId="77777777" w:rsidR="005739E7" w:rsidRDefault="005739E7" w:rsidP="005739E7">
            <w:r>
              <w:t>8-9 mei</w:t>
            </w:r>
          </w:p>
        </w:tc>
        <w:tc>
          <w:tcPr>
            <w:tcW w:w="2371" w:type="dxa"/>
          </w:tcPr>
          <w:p w14:paraId="6F14ED44" w14:textId="7EAB02B6" w:rsidR="005739E7" w:rsidRDefault="005739E7" w:rsidP="005739E7">
            <w:r>
              <w:t>9 april</w:t>
            </w:r>
          </w:p>
        </w:tc>
        <w:tc>
          <w:tcPr>
            <w:tcW w:w="2160" w:type="dxa"/>
          </w:tcPr>
          <w:p w14:paraId="10DF39CD" w14:textId="77777777" w:rsidR="005739E7" w:rsidRDefault="005739E7" w:rsidP="005739E7">
            <w:r>
              <w:t>12-16 april</w:t>
            </w:r>
          </w:p>
        </w:tc>
      </w:tr>
      <w:tr w:rsidR="005739E7" w14:paraId="4C2A6FC5" w14:textId="77777777" w:rsidTr="00CC3FEB">
        <w:tc>
          <w:tcPr>
            <w:tcW w:w="2160" w:type="dxa"/>
          </w:tcPr>
          <w:p w14:paraId="7DAAED89" w14:textId="77777777" w:rsidR="005739E7" w:rsidRDefault="005739E7" w:rsidP="005739E7">
            <w:r>
              <w:t>15-16 mei</w:t>
            </w:r>
          </w:p>
        </w:tc>
        <w:tc>
          <w:tcPr>
            <w:tcW w:w="2371" w:type="dxa"/>
          </w:tcPr>
          <w:p w14:paraId="2167918A" w14:textId="23031351" w:rsidR="005739E7" w:rsidRDefault="005739E7" w:rsidP="005739E7">
            <w:r>
              <w:t>16 april</w:t>
            </w:r>
          </w:p>
        </w:tc>
        <w:tc>
          <w:tcPr>
            <w:tcW w:w="2160" w:type="dxa"/>
          </w:tcPr>
          <w:p w14:paraId="1D471CD9" w14:textId="77777777" w:rsidR="005739E7" w:rsidRDefault="005739E7" w:rsidP="005739E7">
            <w:r>
              <w:t>19-23 april</w:t>
            </w:r>
          </w:p>
        </w:tc>
      </w:tr>
      <w:tr w:rsidR="005739E7" w14:paraId="6CCCB3A6" w14:textId="77777777" w:rsidTr="00CC3FEB">
        <w:tc>
          <w:tcPr>
            <w:tcW w:w="2160" w:type="dxa"/>
          </w:tcPr>
          <w:p w14:paraId="130EC896" w14:textId="77777777" w:rsidR="005739E7" w:rsidRDefault="005739E7" w:rsidP="005739E7">
            <w:r>
              <w:t>22-23 mei</w:t>
            </w:r>
          </w:p>
        </w:tc>
        <w:tc>
          <w:tcPr>
            <w:tcW w:w="2371" w:type="dxa"/>
          </w:tcPr>
          <w:p w14:paraId="3931EB2C" w14:textId="12A0C1A3" w:rsidR="005739E7" w:rsidRDefault="005739E7" w:rsidP="005739E7">
            <w:r>
              <w:t>23 april</w:t>
            </w:r>
          </w:p>
        </w:tc>
        <w:tc>
          <w:tcPr>
            <w:tcW w:w="2160" w:type="dxa"/>
          </w:tcPr>
          <w:p w14:paraId="4B17D82B" w14:textId="77777777" w:rsidR="005739E7" w:rsidRDefault="005739E7" w:rsidP="005739E7">
            <w:r>
              <w:t>26-30 april</w:t>
            </w:r>
          </w:p>
        </w:tc>
      </w:tr>
      <w:tr w:rsidR="002E773D" w14:paraId="07994312" w14:textId="77777777" w:rsidTr="00CC3FEB">
        <w:tc>
          <w:tcPr>
            <w:tcW w:w="2160" w:type="dxa"/>
          </w:tcPr>
          <w:p w14:paraId="0414D2D5" w14:textId="77777777" w:rsidR="002E773D" w:rsidRDefault="002E773D" w:rsidP="00CC3FEB">
            <w:r>
              <w:t>29-30 mei</w:t>
            </w:r>
          </w:p>
        </w:tc>
        <w:tc>
          <w:tcPr>
            <w:tcW w:w="2371" w:type="dxa"/>
          </w:tcPr>
          <w:p w14:paraId="2DE8DBAB" w14:textId="75494F09" w:rsidR="002E773D" w:rsidRDefault="005739E7" w:rsidP="00CC3FEB">
            <w:r>
              <w:t>30</w:t>
            </w:r>
            <w:r w:rsidR="002E773D">
              <w:t xml:space="preserve"> april</w:t>
            </w:r>
          </w:p>
        </w:tc>
        <w:tc>
          <w:tcPr>
            <w:tcW w:w="2160" w:type="dxa"/>
          </w:tcPr>
          <w:p w14:paraId="594001FE" w14:textId="77777777" w:rsidR="002E773D" w:rsidRDefault="002E773D" w:rsidP="00CC3FEB">
            <w:r>
              <w:t>3-7 mei</w:t>
            </w:r>
          </w:p>
        </w:tc>
      </w:tr>
    </w:tbl>
    <w:p w14:paraId="1DAEBC31" w14:textId="77777777" w:rsidR="002E773D" w:rsidRPr="00C25DA5" w:rsidRDefault="002E773D" w:rsidP="002E773D">
      <w:pPr>
        <w:pStyle w:val="Onderkoporanje"/>
        <w:rPr>
          <w:sz w:val="24"/>
          <w:szCs w:val="24"/>
        </w:rPr>
      </w:pPr>
      <w:r>
        <w:rPr>
          <w:sz w:val="24"/>
          <w:szCs w:val="24"/>
        </w:rPr>
        <w:t>Juni</w:t>
      </w:r>
    </w:p>
    <w:tbl>
      <w:tblPr>
        <w:tblStyle w:val="Tabelraster"/>
        <w:tblW w:w="6691" w:type="dxa"/>
        <w:tblLook w:val="04A0" w:firstRow="1" w:lastRow="0" w:firstColumn="1" w:lastColumn="0" w:noHBand="0" w:noVBand="1"/>
      </w:tblPr>
      <w:tblGrid>
        <w:gridCol w:w="2160"/>
        <w:gridCol w:w="2371"/>
        <w:gridCol w:w="2160"/>
      </w:tblGrid>
      <w:tr w:rsidR="002E773D" w14:paraId="639FF9E8" w14:textId="77777777" w:rsidTr="00CC3FEB">
        <w:tc>
          <w:tcPr>
            <w:tcW w:w="2160" w:type="dxa"/>
          </w:tcPr>
          <w:p w14:paraId="5376758C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Speelweekend</w:t>
            </w:r>
          </w:p>
        </w:tc>
        <w:tc>
          <w:tcPr>
            <w:tcW w:w="2371" w:type="dxa"/>
          </w:tcPr>
          <w:p w14:paraId="02885C39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Deadline verhindering</w:t>
            </w:r>
          </w:p>
        </w:tc>
        <w:tc>
          <w:tcPr>
            <w:tcW w:w="2160" w:type="dxa"/>
          </w:tcPr>
          <w:p w14:paraId="44469A73" w14:textId="77777777" w:rsidR="002E773D" w:rsidRPr="00C25DA5" w:rsidRDefault="002E773D" w:rsidP="00CC3FEB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Publicatie</w:t>
            </w:r>
          </w:p>
        </w:tc>
      </w:tr>
      <w:tr w:rsidR="005739E7" w14:paraId="2355526A" w14:textId="77777777" w:rsidTr="00CC3FEB">
        <w:tc>
          <w:tcPr>
            <w:tcW w:w="2160" w:type="dxa"/>
          </w:tcPr>
          <w:p w14:paraId="0B4318BE" w14:textId="77777777" w:rsidR="005739E7" w:rsidRDefault="005739E7" w:rsidP="005739E7">
            <w:r>
              <w:t>5-6 juni</w:t>
            </w:r>
          </w:p>
        </w:tc>
        <w:tc>
          <w:tcPr>
            <w:tcW w:w="2371" w:type="dxa"/>
          </w:tcPr>
          <w:p w14:paraId="2818F43C" w14:textId="5866EF8E" w:rsidR="005739E7" w:rsidRDefault="005739E7" w:rsidP="005739E7">
            <w:r>
              <w:t>7 mei</w:t>
            </w:r>
          </w:p>
        </w:tc>
        <w:tc>
          <w:tcPr>
            <w:tcW w:w="2160" w:type="dxa"/>
          </w:tcPr>
          <w:p w14:paraId="605E7903" w14:textId="77777777" w:rsidR="005739E7" w:rsidRDefault="005739E7" w:rsidP="005739E7">
            <w:r>
              <w:t>10-14 mei</w:t>
            </w:r>
          </w:p>
        </w:tc>
      </w:tr>
      <w:tr w:rsidR="002E773D" w14:paraId="7D6EF92E" w14:textId="77777777" w:rsidTr="00CC3FEB">
        <w:tc>
          <w:tcPr>
            <w:tcW w:w="2160" w:type="dxa"/>
          </w:tcPr>
          <w:p w14:paraId="1B477CAF" w14:textId="77777777" w:rsidR="002E773D" w:rsidRDefault="002E773D" w:rsidP="00CC3FEB">
            <w:r>
              <w:t>12-13 juni</w:t>
            </w:r>
          </w:p>
        </w:tc>
        <w:tc>
          <w:tcPr>
            <w:tcW w:w="2371" w:type="dxa"/>
          </w:tcPr>
          <w:p w14:paraId="208706B0" w14:textId="180AFD8D" w:rsidR="002E773D" w:rsidRDefault="005739E7" w:rsidP="00CC3FEB">
            <w:r>
              <w:t>14</w:t>
            </w:r>
            <w:r w:rsidR="002E773D">
              <w:t xml:space="preserve"> mei</w:t>
            </w:r>
          </w:p>
        </w:tc>
        <w:tc>
          <w:tcPr>
            <w:tcW w:w="2160" w:type="dxa"/>
          </w:tcPr>
          <w:p w14:paraId="771861DB" w14:textId="77777777" w:rsidR="002E773D" w:rsidRDefault="002E773D" w:rsidP="00CC3FEB">
            <w:r>
              <w:t>17-21 mei</w:t>
            </w:r>
          </w:p>
        </w:tc>
      </w:tr>
    </w:tbl>
    <w:p w14:paraId="7F656E3C" w14:textId="77777777" w:rsidR="002E773D" w:rsidRPr="00AA45B5" w:rsidRDefault="002E773D" w:rsidP="00AA45B5"/>
    <w:sectPr w:rsidR="002E773D" w:rsidRPr="00AA45B5" w:rsidSect="006042F9">
      <w:headerReference w:type="first" r:id="rId13"/>
      <w:pgSz w:w="11906" w:h="16838"/>
      <w:pgMar w:top="1701" w:right="1701" w:bottom="28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2B03F" w14:textId="77777777" w:rsidR="006469E0" w:rsidRDefault="006469E0" w:rsidP="009D51CE">
      <w:pPr>
        <w:spacing w:after="0" w:line="240" w:lineRule="auto"/>
      </w:pPr>
      <w:r>
        <w:separator/>
      </w:r>
    </w:p>
  </w:endnote>
  <w:endnote w:type="continuationSeparator" w:id="0">
    <w:p w14:paraId="721F1728" w14:textId="77777777" w:rsidR="006469E0" w:rsidRDefault="006469E0" w:rsidP="009D5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34E36" w14:textId="77777777" w:rsidR="00503494" w:rsidRDefault="00503494">
    <w:pPr>
      <w:pStyle w:val="Voettekst"/>
    </w:pPr>
    <w:r>
      <w:rPr>
        <w:noProof/>
      </w:rPr>
      <w:drawing>
        <wp:anchor distT="0" distB="0" distL="114300" distR="114300" simplePos="0" relativeHeight="251672576" behindDoc="1" locked="0" layoutInCell="1" allowOverlap="1" wp14:anchorId="2E1A07EC" wp14:editId="7EA0ECA9">
          <wp:simplePos x="0" y="0"/>
          <wp:positionH relativeFrom="column">
            <wp:posOffset>-887730</wp:posOffset>
          </wp:positionH>
          <wp:positionV relativeFrom="paragraph">
            <wp:posOffset>-596265</wp:posOffset>
          </wp:positionV>
          <wp:extent cx="7546412" cy="1167130"/>
          <wp:effectExtent l="0" t="0" r="0" b="1270"/>
          <wp:wrapNone/>
          <wp:docPr id="528867329" name="Picture 4" descr="A white background with black and white cloud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867329" name="Picture 4" descr="A white background with black and white cloud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412" cy="1167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D47AF" w14:textId="77777777" w:rsidR="006469E0" w:rsidRDefault="006469E0" w:rsidP="009D51CE">
      <w:pPr>
        <w:spacing w:after="0" w:line="240" w:lineRule="auto"/>
      </w:pPr>
      <w:r>
        <w:separator/>
      </w:r>
    </w:p>
  </w:footnote>
  <w:footnote w:type="continuationSeparator" w:id="0">
    <w:p w14:paraId="38A04BE7" w14:textId="77777777" w:rsidR="006469E0" w:rsidRDefault="006469E0" w:rsidP="009D5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8DBAA" w14:textId="77777777" w:rsidR="003A591E" w:rsidRDefault="00503494">
    <w:pPr>
      <w:pStyle w:val="Koptekst"/>
    </w:pPr>
    <w:r>
      <w:rPr>
        <w:noProof/>
      </w:rPr>
      <w:drawing>
        <wp:anchor distT="0" distB="0" distL="114300" distR="114300" simplePos="0" relativeHeight="251671552" behindDoc="1" locked="0" layoutInCell="1" allowOverlap="1" wp14:anchorId="1C8FFEB6" wp14:editId="3BDDB8A3">
          <wp:simplePos x="0" y="0"/>
          <wp:positionH relativeFrom="column">
            <wp:posOffset>-890270</wp:posOffset>
          </wp:positionH>
          <wp:positionV relativeFrom="paragraph">
            <wp:posOffset>4662329</wp:posOffset>
          </wp:positionV>
          <wp:extent cx="7562974" cy="5567010"/>
          <wp:effectExtent l="0" t="0" r="0" b="0"/>
          <wp:wrapNone/>
          <wp:docPr id="1046158634" name="Picture 3" descr="A close-up of a drawing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6158634" name="Picture 3" descr="A close-up of a drawing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974" cy="5567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591E">
      <w:rPr>
        <w:noProof/>
      </w:rPr>
      <w:drawing>
        <wp:anchor distT="0" distB="0" distL="114300" distR="114300" simplePos="0" relativeHeight="251666432" behindDoc="1" locked="0" layoutInCell="1" allowOverlap="1" wp14:anchorId="727C5D9A" wp14:editId="56E05B3D">
          <wp:simplePos x="0" y="0"/>
          <wp:positionH relativeFrom="column">
            <wp:posOffset>-887730</wp:posOffset>
          </wp:positionH>
          <wp:positionV relativeFrom="paragraph">
            <wp:posOffset>-437515</wp:posOffset>
          </wp:positionV>
          <wp:extent cx="7554836" cy="1079500"/>
          <wp:effectExtent l="0" t="0" r="1905" b="0"/>
          <wp:wrapNone/>
          <wp:docPr id="1592148209" name="Afbeelding 1" descr="Afbeelding met typografie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6433198" name="Afbeelding 1" descr="Afbeelding met typografie, ontwerp&#10;&#10;Door AI gegenereerde inhoud is mogelijk onjuis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836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D99FA" w14:textId="77777777" w:rsidR="006042F9" w:rsidRDefault="006042F9">
    <w:pPr>
      <w:pStyle w:val="Koptekst"/>
    </w:pPr>
    <w:r>
      <w:rPr>
        <w:noProof/>
      </w:rPr>
      <w:drawing>
        <wp:anchor distT="0" distB="0" distL="114300" distR="114300" simplePos="0" relativeHeight="251675648" behindDoc="1" locked="0" layoutInCell="1" allowOverlap="1" wp14:anchorId="11E57F3F" wp14:editId="765F891E">
          <wp:simplePos x="0" y="0"/>
          <wp:positionH relativeFrom="column">
            <wp:posOffset>-900141</wp:posOffset>
          </wp:positionH>
          <wp:positionV relativeFrom="paragraph">
            <wp:posOffset>-467360</wp:posOffset>
          </wp:positionV>
          <wp:extent cx="7561627" cy="10687949"/>
          <wp:effectExtent l="0" t="0" r="0" b="5715"/>
          <wp:wrapNone/>
          <wp:docPr id="210681393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6813938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627" cy="106879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52BE8"/>
    <w:multiLevelType w:val="multilevel"/>
    <w:tmpl w:val="8EC8F514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ascii="Arial" w:hAnsi="Arial" w:hint="default"/>
        <w:b/>
        <w:bCs/>
        <w:i w:val="0"/>
        <w:strike w:val="0"/>
        <w:dstrike w:val="0"/>
        <w:color w:val="E5722A"/>
        <w:sz w:val="36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4D5570"/>
    <w:multiLevelType w:val="multilevel"/>
    <w:tmpl w:val="043E1786"/>
    <w:styleLink w:val="Huidigelijst2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182F49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392604"/>
    <w:multiLevelType w:val="multilevel"/>
    <w:tmpl w:val="94C856C0"/>
    <w:styleLink w:val="Huidigelijst9"/>
    <w:lvl w:ilvl="0">
      <w:start w:val="1"/>
      <w:numFmt w:val="decimal"/>
      <w:lvlText w:val="%1."/>
      <w:lvlJc w:val="left"/>
      <w:pPr>
        <w:ind w:left="432" w:hanging="432"/>
      </w:pPr>
      <w:rPr>
        <w:rFonts w:ascii="Arial" w:hAnsi="Arial" w:hint="default"/>
        <w:b/>
        <w:bCs/>
        <w:i w:val="0"/>
        <w:strike w:val="0"/>
        <w:dstrike w:val="0"/>
        <w:color w:val="E5722A"/>
        <w:sz w:val="40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4841BC"/>
    <w:multiLevelType w:val="multilevel"/>
    <w:tmpl w:val="CFD48E02"/>
    <w:styleLink w:val="Huidigelijst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bCs/>
        <w:i w:val="0"/>
        <w:strike w:val="0"/>
        <w:dstrike w:val="0"/>
        <w:color w:val="182F49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C76BBE"/>
    <w:multiLevelType w:val="multilevel"/>
    <w:tmpl w:val="3D3465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C0E50E9"/>
    <w:multiLevelType w:val="multilevel"/>
    <w:tmpl w:val="1C9603E6"/>
    <w:styleLink w:val="Huidigelijst4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hint="default"/>
        <w:b/>
        <w:bCs/>
        <w:i w:val="0"/>
        <w:strike w:val="0"/>
        <w:dstrike w:val="0"/>
        <w:color w:val="182F49"/>
        <w:sz w:val="40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EBA52A7"/>
    <w:multiLevelType w:val="multilevel"/>
    <w:tmpl w:val="57FA8BC6"/>
    <w:styleLink w:val="Huidigelijst8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hint="default"/>
        <w:b/>
        <w:bCs/>
        <w:i w:val="0"/>
        <w:strike w:val="0"/>
        <w:dstrike w:val="0"/>
        <w:color w:val="E5722A"/>
        <w:sz w:val="40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0CE0DF5"/>
    <w:multiLevelType w:val="multilevel"/>
    <w:tmpl w:val="09344C2C"/>
    <w:styleLink w:val="Huidigelijst1"/>
    <w:lvl w:ilvl="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182F49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F097D78"/>
    <w:multiLevelType w:val="multilevel"/>
    <w:tmpl w:val="6FAA5188"/>
    <w:styleLink w:val="Huidigelijst5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hint="default"/>
        <w:b/>
        <w:bCs/>
        <w:i w:val="0"/>
        <w:strike w:val="0"/>
        <w:dstrike w:val="0"/>
        <w:color w:val="F8E2DC" w:themeColor="accent2"/>
        <w:sz w:val="40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5DC7662"/>
    <w:multiLevelType w:val="multilevel"/>
    <w:tmpl w:val="423C6664"/>
    <w:styleLink w:val="Huidigelijst6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hint="default"/>
        <w:b/>
        <w:bCs/>
        <w:i w:val="0"/>
        <w:strike w:val="0"/>
        <w:dstrike w:val="0"/>
        <w:color w:val="F8E2DC" w:themeColor="accent2"/>
        <w:sz w:val="40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01479A4"/>
    <w:multiLevelType w:val="multilevel"/>
    <w:tmpl w:val="CF36F74C"/>
    <w:styleLink w:val="Huidigelijst7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hint="default"/>
        <w:b/>
        <w:bCs/>
        <w:i w:val="0"/>
        <w:strike w:val="0"/>
        <w:dstrike w:val="0"/>
        <w:color w:val="D883FF"/>
        <w:sz w:val="40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C6D30E2"/>
    <w:multiLevelType w:val="hybridMultilevel"/>
    <w:tmpl w:val="992A5C50"/>
    <w:lvl w:ilvl="0" w:tplc="D14850D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558198">
    <w:abstractNumId w:val="0"/>
  </w:num>
  <w:num w:numId="2" w16cid:durableId="47187565">
    <w:abstractNumId w:val="0"/>
  </w:num>
  <w:num w:numId="3" w16cid:durableId="814177286">
    <w:abstractNumId w:val="0"/>
  </w:num>
  <w:num w:numId="4" w16cid:durableId="496306542">
    <w:abstractNumId w:val="0"/>
  </w:num>
  <w:num w:numId="5" w16cid:durableId="1731613847">
    <w:abstractNumId w:val="4"/>
  </w:num>
  <w:num w:numId="6" w16cid:durableId="2057852792">
    <w:abstractNumId w:val="0"/>
  </w:num>
  <w:num w:numId="7" w16cid:durableId="889150385">
    <w:abstractNumId w:val="4"/>
  </w:num>
  <w:num w:numId="8" w16cid:durableId="1353074641">
    <w:abstractNumId w:val="0"/>
  </w:num>
  <w:num w:numId="9" w16cid:durableId="855461599">
    <w:abstractNumId w:val="4"/>
  </w:num>
  <w:num w:numId="10" w16cid:durableId="2023430745">
    <w:abstractNumId w:val="0"/>
  </w:num>
  <w:num w:numId="11" w16cid:durableId="98574961">
    <w:abstractNumId w:val="11"/>
  </w:num>
  <w:num w:numId="12" w16cid:durableId="616835750">
    <w:abstractNumId w:val="7"/>
  </w:num>
  <w:num w:numId="13" w16cid:durableId="1892110116">
    <w:abstractNumId w:val="1"/>
  </w:num>
  <w:num w:numId="14" w16cid:durableId="2039695335">
    <w:abstractNumId w:val="3"/>
  </w:num>
  <w:num w:numId="15" w16cid:durableId="1243641065">
    <w:abstractNumId w:val="5"/>
  </w:num>
  <w:num w:numId="16" w16cid:durableId="859389661">
    <w:abstractNumId w:val="8"/>
  </w:num>
  <w:num w:numId="17" w16cid:durableId="1500346477">
    <w:abstractNumId w:val="9"/>
  </w:num>
  <w:num w:numId="18" w16cid:durableId="1555121766">
    <w:abstractNumId w:val="10"/>
  </w:num>
  <w:num w:numId="19" w16cid:durableId="377900293">
    <w:abstractNumId w:val="6"/>
  </w:num>
  <w:num w:numId="20" w16cid:durableId="4923339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850"/>
    <w:rsid w:val="0003561D"/>
    <w:rsid w:val="00042CD9"/>
    <w:rsid w:val="00050B6F"/>
    <w:rsid w:val="000605FD"/>
    <w:rsid w:val="00063273"/>
    <w:rsid w:val="0008316D"/>
    <w:rsid w:val="000A154E"/>
    <w:rsid w:val="000A7E91"/>
    <w:rsid w:val="000F2736"/>
    <w:rsid w:val="00120315"/>
    <w:rsid w:val="00155135"/>
    <w:rsid w:val="00195A45"/>
    <w:rsid w:val="001A14BC"/>
    <w:rsid w:val="002054BF"/>
    <w:rsid w:val="00225840"/>
    <w:rsid w:val="00227E00"/>
    <w:rsid w:val="002E773D"/>
    <w:rsid w:val="00302718"/>
    <w:rsid w:val="003871B0"/>
    <w:rsid w:val="003A591E"/>
    <w:rsid w:val="00410DE2"/>
    <w:rsid w:val="0046105F"/>
    <w:rsid w:val="004874FC"/>
    <w:rsid w:val="004F3D9A"/>
    <w:rsid w:val="0050020C"/>
    <w:rsid w:val="00503494"/>
    <w:rsid w:val="005739E7"/>
    <w:rsid w:val="005B0902"/>
    <w:rsid w:val="006042F9"/>
    <w:rsid w:val="0061119C"/>
    <w:rsid w:val="006469E0"/>
    <w:rsid w:val="00694707"/>
    <w:rsid w:val="006A2B30"/>
    <w:rsid w:val="006F7010"/>
    <w:rsid w:val="007707B7"/>
    <w:rsid w:val="007E6576"/>
    <w:rsid w:val="00986F62"/>
    <w:rsid w:val="009C3CF6"/>
    <w:rsid w:val="009D51CE"/>
    <w:rsid w:val="00A46850"/>
    <w:rsid w:val="00A57BC7"/>
    <w:rsid w:val="00A62F96"/>
    <w:rsid w:val="00A803BE"/>
    <w:rsid w:val="00A81D1D"/>
    <w:rsid w:val="00AA45B5"/>
    <w:rsid w:val="00AA7846"/>
    <w:rsid w:val="00AD4441"/>
    <w:rsid w:val="00B82E04"/>
    <w:rsid w:val="00BF57F7"/>
    <w:rsid w:val="00C0220C"/>
    <w:rsid w:val="00C0516D"/>
    <w:rsid w:val="00C611F8"/>
    <w:rsid w:val="00C86ECF"/>
    <w:rsid w:val="00CA2D98"/>
    <w:rsid w:val="00CD66F5"/>
    <w:rsid w:val="00CF656A"/>
    <w:rsid w:val="00D5129E"/>
    <w:rsid w:val="00D6469D"/>
    <w:rsid w:val="00DA0644"/>
    <w:rsid w:val="00DB0EF0"/>
    <w:rsid w:val="00DB48DA"/>
    <w:rsid w:val="00E44BB4"/>
    <w:rsid w:val="00EA3565"/>
    <w:rsid w:val="00EF0F69"/>
    <w:rsid w:val="00EF5592"/>
    <w:rsid w:val="00F632BA"/>
    <w:rsid w:val="00F96766"/>
    <w:rsid w:val="00F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9D931"/>
  <w15:chartTrackingRefBased/>
  <w15:docId w15:val="{5D9D52E6-B053-4D3F-A88C-69EE5EA6E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A2D98"/>
    <w:pPr>
      <w:tabs>
        <w:tab w:val="left" w:pos="1134"/>
      </w:tabs>
      <w:spacing w:after="3" w:line="359" w:lineRule="auto"/>
    </w:pPr>
    <w:rPr>
      <w:rFonts w:ascii="Arial" w:hAnsi="Arial" w:cs="Arial"/>
      <w:color w:val="000000" w:themeColor="text1"/>
      <w:sz w:val="20"/>
    </w:rPr>
  </w:style>
  <w:style w:type="paragraph" w:styleId="Kop1">
    <w:name w:val="heading 1"/>
    <w:next w:val="Standaard"/>
    <w:link w:val="Kop1Char"/>
    <w:uiPriority w:val="9"/>
    <w:unhideWhenUsed/>
    <w:qFormat/>
    <w:rsid w:val="00503494"/>
    <w:pPr>
      <w:keepNext/>
      <w:keepLines/>
      <w:numPr>
        <w:numId w:val="10"/>
      </w:numPr>
      <w:spacing w:after="0"/>
      <w:ind w:left="567" w:hanging="567"/>
      <w:outlineLvl w:val="0"/>
    </w:pPr>
    <w:rPr>
      <w:rFonts w:ascii="Arial" w:hAnsi="Arial" w:cs="Arial"/>
      <w:b/>
      <w:color w:val="E5722A" w:themeColor="accent1"/>
      <w:sz w:val="36"/>
      <w:szCs w:val="36"/>
    </w:rPr>
  </w:style>
  <w:style w:type="paragraph" w:styleId="Kop2">
    <w:name w:val="heading 2"/>
    <w:next w:val="Standaard"/>
    <w:link w:val="Kop2Char"/>
    <w:uiPriority w:val="9"/>
    <w:unhideWhenUsed/>
    <w:qFormat/>
    <w:rsid w:val="00CA2D98"/>
    <w:pPr>
      <w:keepNext/>
      <w:keepLines/>
      <w:numPr>
        <w:ilvl w:val="1"/>
        <w:numId w:val="10"/>
      </w:numPr>
      <w:spacing w:after="92"/>
      <w:outlineLvl w:val="1"/>
    </w:pPr>
    <w:rPr>
      <w:rFonts w:ascii="Arial" w:hAnsi="Arial" w:cs="Arial"/>
      <w:b/>
      <w:color w:val="000000" w:themeColor="text1"/>
    </w:rPr>
  </w:style>
  <w:style w:type="paragraph" w:styleId="Kop3">
    <w:name w:val="heading 3"/>
    <w:next w:val="Standaard"/>
    <w:link w:val="Kop3Char"/>
    <w:uiPriority w:val="9"/>
    <w:unhideWhenUsed/>
    <w:rsid w:val="00AA45B5"/>
    <w:pPr>
      <w:keepNext/>
      <w:keepLines/>
      <w:numPr>
        <w:ilvl w:val="2"/>
        <w:numId w:val="10"/>
      </w:numPr>
      <w:spacing w:after="92"/>
      <w:outlineLvl w:val="2"/>
    </w:pPr>
    <w:rPr>
      <w:rFonts w:ascii="Arial" w:hAnsi="Arial" w:cs="Arial"/>
      <w:b/>
      <w:color w:val="000000"/>
      <w:sz w:val="20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AA45B5"/>
    <w:pPr>
      <w:keepNext/>
      <w:keepLines/>
      <w:numPr>
        <w:ilvl w:val="3"/>
        <w:numId w:val="10"/>
      </w:numPr>
      <w:spacing w:before="80" w:after="40"/>
      <w:outlineLvl w:val="3"/>
    </w:pPr>
    <w:rPr>
      <w:rFonts w:asciiTheme="minorHAnsi" w:eastAsiaTheme="majorEastAsia" w:hAnsiTheme="minorHAnsi" w:cstheme="majorBidi"/>
      <w:i/>
      <w:iCs/>
      <w:color w:val="B4531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AA45B5"/>
    <w:pPr>
      <w:keepNext/>
      <w:keepLines/>
      <w:numPr>
        <w:ilvl w:val="4"/>
        <w:numId w:val="10"/>
      </w:numPr>
      <w:spacing w:before="80" w:after="40"/>
      <w:outlineLvl w:val="4"/>
    </w:pPr>
    <w:rPr>
      <w:rFonts w:asciiTheme="minorHAnsi" w:eastAsiaTheme="majorEastAsia" w:hAnsiTheme="minorHAnsi" w:cstheme="majorBidi"/>
      <w:color w:val="B4531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A45B5"/>
    <w:pPr>
      <w:keepNext/>
      <w:keepLines/>
      <w:numPr>
        <w:ilvl w:val="5"/>
        <w:numId w:val="10"/>
      </w:numPr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A45B5"/>
    <w:pPr>
      <w:keepNext/>
      <w:keepLines/>
      <w:numPr>
        <w:ilvl w:val="6"/>
        <w:numId w:val="10"/>
      </w:numPr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A45B5"/>
    <w:pPr>
      <w:keepNext/>
      <w:keepLines/>
      <w:numPr>
        <w:ilvl w:val="7"/>
        <w:numId w:val="10"/>
      </w:numPr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A45B5"/>
    <w:pPr>
      <w:keepNext/>
      <w:keepLines/>
      <w:numPr>
        <w:ilvl w:val="8"/>
        <w:numId w:val="10"/>
      </w:numPr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ing">
    <w:name w:val="Opsomming"/>
    <w:basedOn w:val="Lijstalinea"/>
    <w:rsid w:val="009C3CF6"/>
    <w:pPr>
      <w:numPr>
        <w:numId w:val="11"/>
      </w:numPr>
      <w:tabs>
        <w:tab w:val="clear" w:pos="1134"/>
      </w:tabs>
      <w:ind w:left="426" w:hanging="426"/>
      <w:jc w:val="both"/>
    </w:pPr>
    <w:rPr>
      <w:color w:val="011145"/>
      <w:shd w:val="clear" w:color="auto" w:fill="FFFFFF"/>
    </w:rPr>
  </w:style>
  <w:style w:type="character" w:customStyle="1" w:styleId="Kop1Char">
    <w:name w:val="Kop 1 Char"/>
    <w:link w:val="Kop1"/>
    <w:uiPriority w:val="9"/>
    <w:rsid w:val="00503494"/>
    <w:rPr>
      <w:rFonts w:ascii="Arial" w:hAnsi="Arial" w:cs="Arial"/>
      <w:b/>
      <w:color w:val="E5722A" w:themeColor="accent1"/>
      <w:sz w:val="36"/>
      <w:szCs w:val="36"/>
    </w:rPr>
  </w:style>
  <w:style w:type="paragraph" w:customStyle="1" w:styleId="Tussenkop">
    <w:name w:val="Tussenkop"/>
    <w:basedOn w:val="Standaard"/>
    <w:next w:val="Standaard"/>
    <w:qFormat/>
    <w:rsid w:val="00CA2D98"/>
    <w:rPr>
      <w:rFonts w:asciiTheme="majorHAnsi" w:hAnsiTheme="majorHAnsi"/>
      <w:b/>
      <w:sz w:val="22"/>
    </w:rPr>
  </w:style>
  <w:style w:type="character" w:customStyle="1" w:styleId="Kop2Char">
    <w:name w:val="Kop 2 Char"/>
    <w:link w:val="Kop2"/>
    <w:uiPriority w:val="9"/>
    <w:rsid w:val="00CA2D98"/>
    <w:rPr>
      <w:rFonts w:ascii="Arial" w:hAnsi="Arial" w:cs="Arial"/>
      <w:b/>
      <w:color w:val="000000" w:themeColor="text1"/>
    </w:rPr>
  </w:style>
  <w:style w:type="character" w:customStyle="1" w:styleId="Kop3Char">
    <w:name w:val="Kop 3 Char"/>
    <w:link w:val="Kop3"/>
    <w:uiPriority w:val="9"/>
    <w:rsid w:val="00CF656A"/>
    <w:rPr>
      <w:rFonts w:ascii="Arial" w:eastAsia="Arial" w:hAnsi="Arial" w:cs="Arial"/>
      <w:b/>
      <w:color w:val="000000"/>
      <w:sz w:val="20"/>
    </w:rPr>
  </w:style>
  <w:style w:type="paragraph" w:styleId="Lijstalinea">
    <w:name w:val="List Paragraph"/>
    <w:basedOn w:val="Standaard"/>
    <w:uiPriority w:val="34"/>
    <w:qFormat/>
    <w:rsid w:val="00CA2D98"/>
    <w:pPr>
      <w:ind w:left="720"/>
      <w:contextualSpacing/>
    </w:pPr>
  </w:style>
  <w:style w:type="character" w:customStyle="1" w:styleId="Kop4Char">
    <w:name w:val="Kop 4 Char"/>
    <w:basedOn w:val="Standaardalinea-lettertype"/>
    <w:link w:val="Kop4"/>
    <w:uiPriority w:val="9"/>
    <w:rsid w:val="009D51CE"/>
    <w:rPr>
      <w:rFonts w:eastAsiaTheme="majorEastAsia" w:cstheme="majorBidi"/>
      <w:i/>
      <w:iCs/>
      <w:color w:val="B45316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D51CE"/>
    <w:rPr>
      <w:rFonts w:eastAsiaTheme="majorEastAsia" w:cstheme="majorBidi"/>
      <w:color w:val="B45316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D51CE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D51CE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D51CE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D51CE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Standaard"/>
    <w:next w:val="Standaard"/>
    <w:link w:val="TitelChar"/>
    <w:uiPriority w:val="10"/>
    <w:rsid w:val="009D51CE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D51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9D51C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D51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9D51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D51CE"/>
    <w:rPr>
      <w:rFonts w:ascii="Arial" w:hAnsi="Arial" w:cs="Arial"/>
      <w:i/>
      <w:iCs/>
      <w:color w:val="404040" w:themeColor="text1" w:themeTint="BF"/>
      <w:sz w:val="20"/>
    </w:rPr>
  </w:style>
  <w:style w:type="character" w:styleId="Intensievebenadrukking">
    <w:name w:val="Intense Emphasis"/>
    <w:basedOn w:val="Standaardalinea-lettertype"/>
    <w:uiPriority w:val="21"/>
    <w:rsid w:val="009D51CE"/>
    <w:rPr>
      <w:i/>
      <w:iCs/>
      <w:color w:val="B4531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9D51CE"/>
    <w:pPr>
      <w:pBdr>
        <w:top w:val="single" w:sz="4" w:space="10" w:color="B45316" w:themeColor="accent1" w:themeShade="BF"/>
        <w:bottom w:val="single" w:sz="4" w:space="10" w:color="B45316" w:themeColor="accent1" w:themeShade="BF"/>
      </w:pBdr>
      <w:spacing w:before="360" w:after="360"/>
      <w:ind w:left="864" w:right="864"/>
      <w:jc w:val="center"/>
    </w:pPr>
    <w:rPr>
      <w:i/>
      <w:iCs/>
      <w:color w:val="B4531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D51CE"/>
    <w:rPr>
      <w:rFonts w:ascii="Arial" w:hAnsi="Arial" w:cs="Arial"/>
      <w:i/>
      <w:iCs/>
      <w:color w:val="B45316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rsid w:val="009D51CE"/>
    <w:rPr>
      <w:b/>
      <w:bCs/>
      <w:smallCaps/>
      <w:color w:val="B4531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D51CE"/>
    <w:pPr>
      <w:tabs>
        <w:tab w:val="clear" w:pos="1134"/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D51CE"/>
    <w:rPr>
      <w:rFonts w:ascii="Arial" w:hAnsi="Arial" w:cs="Arial"/>
      <w:color w:val="182F49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D51CE"/>
    <w:pPr>
      <w:tabs>
        <w:tab w:val="clear" w:pos="1134"/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D51CE"/>
    <w:rPr>
      <w:rFonts w:ascii="Arial" w:hAnsi="Arial" w:cs="Arial"/>
      <w:color w:val="182F49"/>
      <w:sz w:val="20"/>
    </w:rPr>
  </w:style>
  <w:style w:type="character" w:styleId="Hyperlink">
    <w:name w:val="Hyperlink"/>
    <w:basedOn w:val="Standaardalinea-lettertype"/>
    <w:uiPriority w:val="99"/>
    <w:unhideWhenUsed/>
    <w:rsid w:val="00EF5592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F5592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59"/>
    <w:rsid w:val="00EF5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uidigelijst1">
    <w:name w:val="Huidige lijst1"/>
    <w:uiPriority w:val="99"/>
    <w:rsid w:val="00DB0EF0"/>
    <w:pPr>
      <w:numPr>
        <w:numId w:val="12"/>
      </w:numPr>
    </w:pPr>
  </w:style>
  <w:style w:type="numbering" w:customStyle="1" w:styleId="Huidigelijst2">
    <w:name w:val="Huidige lijst2"/>
    <w:uiPriority w:val="99"/>
    <w:rsid w:val="00DB0EF0"/>
    <w:pPr>
      <w:numPr>
        <w:numId w:val="13"/>
      </w:numPr>
    </w:pPr>
  </w:style>
  <w:style w:type="numbering" w:customStyle="1" w:styleId="Huidigelijst3">
    <w:name w:val="Huidige lijst3"/>
    <w:uiPriority w:val="99"/>
    <w:rsid w:val="00DB0EF0"/>
    <w:pPr>
      <w:numPr>
        <w:numId w:val="14"/>
      </w:numPr>
    </w:pPr>
  </w:style>
  <w:style w:type="numbering" w:customStyle="1" w:styleId="Huidigelijst4">
    <w:name w:val="Huidige lijst4"/>
    <w:uiPriority w:val="99"/>
    <w:rsid w:val="00DB0EF0"/>
    <w:pPr>
      <w:numPr>
        <w:numId w:val="15"/>
      </w:numPr>
    </w:pPr>
  </w:style>
  <w:style w:type="numbering" w:customStyle="1" w:styleId="Huidigelijst5">
    <w:name w:val="Huidige lijst5"/>
    <w:uiPriority w:val="99"/>
    <w:rsid w:val="00DB0EF0"/>
    <w:pPr>
      <w:numPr>
        <w:numId w:val="16"/>
      </w:numPr>
    </w:pPr>
  </w:style>
  <w:style w:type="numbering" w:customStyle="1" w:styleId="Huidigelijst6">
    <w:name w:val="Huidige lijst6"/>
    <w:uiPriority w:val="99"/>
    <w:rsid w:val="00AA45B5"/>
    <w:pPr>
      <w:numPr>
        <w:numId w:val="17"/>
      </w:numPr>
    </w:pPr>
  </w:style>
  <w:style w:type="numbering" w:customStyle="1" w:styleId="Huidigelijst7">
    <w:name w:val="Huidige lijst7"/>
    <w:uiPriority w:val="99"/>
    <w:rsid w:val="00AA45B5"/>
    <w:pPr>
      <w:numPr>
        <w:numId w:val="18"/>
      </w:numPr>
    </w:pPr>
  </w:style>
  <w:style w:type="numbering" w:customStyle="1" w:styleId="Huidigelijst8">
    <w:name w:val="Huidige lijst8"/>
    <w:uiPriority w:val="99"/>
    <w:rsid w:val="00AA45B5"/>
    <w:pPr>
      <w:numPr>
        <w:numId w:val="19"/>
      </w:numPr>
    </w:pPr>
  </w:style>
  <w:style w:type="numbering" w:customStyle="1" w:styleId="Huidigelijst9">
    <w:name w:val="Huidige lijst9"/>
    <w:uiPriority w:val="99"/>
    <w:rsid w:val="00AA45B5"/>
    <w:pPr>
      <w:numPr>
        <w:numId w:val="20"/>
      </w:numPr>
    </w:pPr>
  </w:style>
  <w:style w:type="paragraph" w:customStyle="1" w:styleId="Titelrood">
    <w:name w:val="Titel rood"/>
    <w:basedOn w:val="Standaard"/>
    <w:qFormat/>
    <w:rsid w:val="00227E00"/>
    <w:pPr>
      <w:spacing w:before="1300" w:line="240" w:lineRule="auto"/>
    </w:pPr>
    <w:rPr>
      <w:rFonts w:ascii="Impact" w:hAnsi="Impact"/>
      <w:color w:val="A51A2F" w:themeColor="accent6"/>
      <w:sz w:val="100"/>
      <w:szCs w:val="100"/>
    </w:rPr>
  </w:style>
  <w:style w:type="paragraph" w:customStyle="1" w:styleId="Onderkoporanje">
    <w:name w:val="Onderkop oranje"/>
    <w:basedOn w:val="Standaard"/>
    <w:qFormat/>
    <w:rsid w:val="00CA2D98"/>
    <w:rPr>
      <w:b/>
      <w:bCs/>
      <w:color w:val="E5722A" w:themeColor="accent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6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22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4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1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5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0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0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38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6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2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2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handbal.sharepoint.com/sites/NHVTemplates/Templates/HandbalNL_voorblad_wit.dotx" TargetMode="External"/></Relationships>
</file>

<file path=word/theme/theme1.xml><?xml version="1.0" encoding="utf-8"?>
<a:theme xmlns:a="http://schemas.openxmlformats.org/drawingml/2006/main" name="Weergave">
  <a:themeElements>
    <a:clrScheme name="1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E5722A"/>
      </a:accent1>
      <a:accent2>
        <a:srgbClr val="F8E2DC"/>
      </a:accent2>
      <a:accent3>
        <a:srgbClr val="E0DCE6"/>
      </a:accent3>
      <a:accent4>
        <a:srgbClr val="9E89B4"/>
      </a:accent4>
      <a:accent5>
        <a:srgbClr val="282B74"/>
      </a:accent5>
      <a:accent6>
        <a:srgbClr val="A51A2F"/>
      </a:accent6>
      <a:hlink>
        <a:srgbClr val="467886"/>
      </a:hlink>
      <a:folHlink>
        <a:srgbClr val="96607D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Weergave">
      <a:fillStyleLst>
        <a:solidFill>
          <a:schemeClr val="phClr"/>
        </a:solidFill>
        <a:solidFill>
          <a:schemeClr val="phClr">
            <a:tint val="60000"/>
            <a:satMod val="120000"/>
          </a:schemeClr>
        </a:solidFill>
        <a:solidFill>
          <a:schemeClr val="phClr">
            <a:shade val="75000"/>
            <a:satMod val="16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3970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95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240" dir="5400000" algn="tl" rotWithShape="0">
              <a:srgbClr val="000000">
                <a:alpha val="7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9525" prstMaterial="flat">
            <a:bevelT w="0" h="0" prst="coolSlant"/>
            <a:contourClr>
              <a:schemeClr val="phClr">
                <a:shade val="35000"/>
                <a:satMod val="130000"/>
              </a:schemeClr>
            </a:contourClr>
          </a:sp3d>
        </a:effectStyle>
        <a:effectStyle>
          <a:effectLst>
            <a:outerShdw blurRad="76200" dist="25400" dir="5400000" algn="tl" rotWithShape="0">
              <a:srgbClr val="000000">
                <a:alpha val="5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19050" prstMaterial="flat">
            <a:bevelT w="0" h="0" prst="coolSlant"/>
            <a:contourClr>
              <a:schemeClr val="phClr">
                <a:shade val="25000"/>
                <a:satMod val="14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4000"/>
                <a:shade val="98000"/>
                <a:satMod val="130000"/>
                <a:lumMod val="102000"/>
              </a:schemeClr>
            </a:gs>
            <a:gs pos="100000">
              <a:schemeClr val="phClr">
                <a:tint val="98000"/>
                <a:shade val="78000"/>
                <a:satMod val="14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iew" id="{BA0EB5A6-F2D4-4F82-977B-64ADEE4A2A69}" vid="{3969A8A2-35DB-4E3B-8885-16FD2056867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373DC7CCCF2B49B25D966B2B39500E" ma:contentTypeVersion="0" ma:contentTypeDescription="Een nieuw document maken." ma:contentTypeScope="" ma:versionID="74646dcf606c29b415de829ef92d145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026c954aec35dea8a68741baf22be7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DC5D5B5-C4BC-4954-AAAE-3707BE83DF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3B9C03A-8903-40B3-A4C9-96E39D63C3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502997-FE08-40EE-9DEE-999F1D0018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7B99C10-DF5A-AB4D-BE0B-594880967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HandbalNL_voorblad_wit</Template>
  <TotalTime>26</TotalTime>
  <Pages>5</Pages>
  <Words>483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Elbert Hooikaas</dc:creator>
  <cp:keywords/>
  <dc:description/>
  <cp:lastModifiedBy>Elbert Hooikaas</cp:lastModifiedBy>
  <cp:revision>5</cp:revision>
  <dcterms:created xsi:type="dcterms:W3CDTF">2026-07-22T09:37:00Z</dcterms:created>
  <dcterms:modified xsi:type="dcterms:W3CDTF">2026-07-22T12:19:00Z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0x01010075373DC7CCCF2B49B25D966B2B39500E</vt:lpwstr>
  </property>
</Properties>
</file>