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144E7" w14:textId="14997ECA" w:rsidR="00694707" w:rsidRPr="00605FF0" w:rsidRDefault="00B24E69" w:rsidP="00DF19C6">
      <w:pPr>
        <w:pStyle w:val="Titelroze"/>
      </w:pPr>
      <w:r>
        <w:t>F</w:t>
      </w:r>
      <w:r w:rsidR="5DAEDC93">
        <w:t>-</w:t>
      </w:r>
      <w:r>
        <w:t>jeugd</w:t>
      </w:r>
    </w:p>
    <w:p w14:paraId="092D4815" w14:textId="77777777" w:rsidR="009D51CE" w:rsidRDefault="009D51CE" w:rsidP="009D51CE"/>
    <w:p w14:paraId="29331257" w14:textId="58D54197" w:rsidR="00410DE2" w:rsidRPr="00605FF0" w:rsidRDefault="00B24E69" w:rsidP="00605FF0">
      <w:pPr>
        <w:pStyle w:val="Onderkoprood"/>
      </w:pPr>
      <w:r>
        <w:t xml:space="preserve">Spelregels en richtlijnen </w:t>
      </w:r>
    </w:p>
    <w:p w14:paraId="27535CBD" w14:textId="30F5906D" w:rsidR="00E44BB4" w:rsidRDefault="00405506">
      <w:pPr>
        <w:tabs>
          <w:tab w:val="clear" w:pos="1134"/>
        </w:tabs>
        <w:spacing w:after="160" w:line="259" w:lineRule="auto"/>
        <w:rPr>
          <w:color w:val="011145"/>
          <w:shd w:val="clear" w:color="auto" w:fill="FFFFFF"/>
        </w:rPr>
      </w:pPr>
      <w:r>
        <w:rPr>
          <w:noProof/>
        </w:rPr>
        <w:drawing>
          <wp:anchor distT="0" distB="0" distL="114300" distR="114300" simplePos="0" relativeHeight="251658247" behindDoc="1" locked="0" layoutInCell="1" allowOverlap="1" wp14:anchorId="0EDA34C7" wp14:editId="00DDCCBA">
            <wp:simplePos x="0" y="0"/>
            <wp:positionH relativeFrom="margin">
              <wp:align>right</wp:align>
            </wp:positionH>
            <wp:positionV relativeFrom="paragraph">
              <wp:posOffset>1495895</wp:posOffset>
            </wp:positionV>
            <wp:extent cx="5579745" cy="1174115"/>
            <wp:effectExtent l="0" t="0" r="0" b="6985"/>
            <wp:wrapNone/>
            <wp:docPr id="531820310" name="Afbeelding 25"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20310" name="Afbeelding 24" descr="Afbeelding met Lettertype, tekst, Graphics, grafische vormgeving&#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1174115"/>
                    </a:xfrm>
                    <a:prstGeom prst="rect">
                      <a:avLst/>
                    </a:prstGeom>
                  </pic:spPr>
                </pic:pic>
              </a:graphicData>
            </a:graphic>
          </wp:anchor>
        </w:drawing>
      </w:r>
      <w:r w:rsidR="00E44BB4">
        <w:rPr>
          <w:color w:val="011145"/>
          <w:shd w:val="clear" w:color="auto" w:fill="FFFFFF"/>
        </w:rPr>
        <w:br w:type="page"/>
      </w:r>
    </w:p>
    <w:p w14:paraId="44197CED" w14:textId="0B58BF6B" w:rsidR="009C3CF6" w:rsidRPr="00503494" w:rsidRDefault="00B24E69" w:rsidP="00503494">
      <w:pPr>
        <w:pStyle w:val="Kop1"/>
      </w:pPr>
      <w:bookmarkStart w:id="0" w:name="_Toc212037999"/>
      <w:r>
        <w:lastRenderedPageBreak/>
        <w:t>Voorwoord</w:t>
      </w:r>
      <w:bookmarkEnd w:id="0"/>
      <w:r>
        <w:t xml:space="preserve"> </w:t>
      </w:r>
    </w:p>
    <w:p w14:paraId="65056BBD" w14:textId="2D064E13" w:rsidR="00B24E69" w:rsidRDefault="00B24E69" w:rsidP="00B24E69"/>
    <w:p w14:paraId="3EA2FF3B" w14:textId="603E2614" w:rsidR="00B24E69" w:rsidRDefault="00B24E69" w:rsidP="00B24E69">
      <w:r>
        <w:t xml:space="preserve">Deze spelregels zijn met ingang van 1 juli 2024 van kracht. Daarnaast zijn voor enkele spelregels ook “Richtlijnen” beschreven. Deze richtlijnen zijn specifiek voor deze leeftijdscategorie. Indien noodzakelijk zullen deze </w:t>
      </w:r>
      <w:r w:rsidR="00DA7456">
        <w:t>r</w:t>
      </w:r>
      <w:r>
        <w:t xml:space="preserve">ichtlijnen worden uitgebreid en of bijgesteld. Ten behoeve van de leesbaarheid wordt in dit document slechts gebruik gemaakt van de mannelijke schrijfvorm als gesproken wordt over spelers, officials, scheidsrechters en andere personen. De spelregels gelden echter voor mannelijke en vrouwelijke deelnemers. Als in deze spelregels wordt gesproken van een wedstrijdformulier wordt hiermee ook het digitale wedstrijdformulier bedoeld. </w:t>
      </w:r>
    </w:p>
    <w:p w14:paraId="3E58B152" w14:textId="759823EF" w:rsidR="35B1369C" w:rsidRDefault="35B1369C"/>
    <w:p w14:paraId="7D625070" w14:textId="4ABDE889" w:rsidR="00B24E69" w:rsidRDefault="00B24E69" w:rsidP="35B1369C">
      <w:pPr>
        <w:rPr>
          <w:rFonts w:eastAsia="Times New Roman"/>
        </w:rPr>
      </w:pPr>
      <w:r w:rsidRPr="35B1369C">
        <w:rPr>
          <w:rFonts w:eastAsia="Times New Roman"/>
        </w:rPr>
        <w:t xml:space="preserve">Dit document is een aangepaste versie van de officiële spelregels zoals gebruikt door het Nederlands Handbal Verbond. Het is een vereenvoudigde versie, gericht op het duiden van de afspraken gemaakt voor de F-jeugd toernooien. De regels zijn aangepast aan de belevingswereld en vaardigheden van de spelers in deze leeftijdscategorie. </w:t>
      </w:r>
    </w:p>
    <w:p w14:paraId="0E263F5F" w14:textId="738F2FE5" w:rsidR="00B24E69" w:rsidRDefault="00B24E69" w:rsidP="00B24E69">
      <w:pPr>
        <w:rPr>
          <w:rFonts w:eastAsia="Times New Roman"/>
        </w:rPr>
      </w:pPr>
      <w:r>
        <w:br/>
      </w:r>
      <w:r w:rsidRPr="35B1369C">
        <w:rPr>
          <w:rFonts w:eastAsia="Times New Roman"/>
        </w:rPr>
        <w:t xml:space="preserve">Het belangrijkste en grootste verschil is dat </w:t>
      </w:r>
      <w:hyperlink r:id="rId12">
        <w:r w:rsidRPr="35B1369C">
          <w:rPr>
            <w:rFonts w:eastAsia="Times New Roman"/>
          </w:rPr>
          <w:t>de Spelbegeleider</w:t>
        </w:r>
      </w:hyperlink>
      <w:r w:rsidRPr="35B1369C">
        <w:rPr>
          <w:rFonts w:eastAsia="Times New Roman"/>
        </w:rPr>
        <w:t>, in plaats van een scheidsrechter, de spelers in het veld een aantal spelregels aanleert. Er is dus geen sprake van straffen. Na het uitleggen van de gewenste handeling krijgt de speler de bal terug waarop het spel wordt vervolgd. De teambegeleider helpt bij het wisselen en zal aan de kant verdere uitleg geven aan spelers.</w:t>
      </w:r>
    </w:p>
    <w:p w14:paraId="3E140F8C" w14:textId="5E0A2CF8" w:rsidR="35B1369C" w:rsidRDefault="35B1369C" w:rsidP="35B1369C">
      <w:pPr>
        <w:rPr>
          <w:rFonts w:eastAsia="Times New Roman"/>
        </w:rPr>
      </w:pPr>
    </w:p>
    <w:p w14:paraId="6C59D72E" w14:textId="1F1DF8AE" w:rsidR="00B24E69" w:rsidRDefault="00B24E69" w:rsidP="00B24E69">
      <w:r>
        <w:rPr>
          <w:rFonts w:eastAsia="Times New Roman"/>
        </w:rPr>
        <w:t>Door het volwassen handbalspel aan te passen kunnen kinderen op een plezierige en laagdrempelige manier kennis maken met de handbalsport. Het kinderhandbal gebeur</w:t>
      </w:r>
      <w:r w:rsidR="007F79FA">
        <w:rPr>
          <w:rFonts w:eastAsia="Times New Roman"/>
        </w:rPr>
        <w:t>t</w:t>
      </w:r>
      <w:r>
        <w:rPr>
          <w:rFonts w:eastAsia="Times New Roman"/>
        </w:rPr>
        <w:t xml:space="preserve"> in een veilige omgeving waarbij er sprake is van het opdoen van een veelzijdige bewegingservaring. Dit gebeur</w:t>
      </w:r>
      <w:r w:rsidR="007F79FA">
        <w:rPr>
          <w:rFonts w:eastAsia="Times New Roman"/>
        </w:rPr>
        <w:t>t</w:t>
      </w:r>
      <w:r>
        <w:rPr>
          <w:rFonts w:eastAsia="Times New Roman"/>
        </w:rPr>
        <w:t xml:space="preserve"> door middel van een aangepaste speelwijze en materiaal dat aansluit bij de ontwikkelingsleeftijd van het kind. </w:t>
      </w:r>
      <w:r>
        <w:rPr>
          <w:rFonts w:eastAsia="Times New Roman"/>
        </w:rPr>
        <w:br/>
      </w:r>
      <w:r>
        <w:br/>
        <w:t xml:space="preserve">Ben je benieuwd naar de officiële spelregels? </w:t>
      </w:r>
      <w:r w:rsidR="00405506">
        <w:t xml:space="preserve">Deze zijn terug te vinden op </w:t>
      </w:r>
      <w:hyperlink r:id="rId13" w:history="1">
        <w:r w:rsidR="007F79FA" w:rsidRPr="005D251C">
          <w:rPr>
            <w:rStyle w:val="Hyperlink"/>
          </w:rPr>
          <w:t>www.handbal.nl</w:t>
        </w:r>
      </w:hyperlink>
      <w:r w:rsidR="007F79FA">
        <w:t xml:space="preserve">. </w:t>
      </w:r>
    </w:p>
    <w:p w14:paraId="4DA0FE57" w14:textId="77777777" w:rsidR="00B24E69" w:rsidRDefault="00B24E69" w:rsidP="00B24E69"/>
    <w:p w14:paraId="344A288C" w14:textId="77777777" w:rsidR="00B24E69" w:rsidRDefault="00B24E69" w:rsidP="00B24E69"/>
    <w:p w14:paraId="1C024DA4" w14:textId="77777777" w:rsidR="00B24E69" w:rsidRDefault="00B24E69" w:rsidP="00B24E69"/>
    <w:p w14:paraId="1F694AB2" w14:textId="77777777" w:rsidR="00B24E69" w:rsidRDefault="00B24E69" w:rsidP="00B24E69"/>
    <w:p w14:paraId="25635865" w14:textId="77777777" w:rsidR="00B24E69" w:rsidRDefault="00B24E69" w:rsidP="00B24E69"/>
    <w:p w14:paraId="6F42EA56" w14:textId="77777777" w:rsidR="00B24E69" w:rsidRDefault="00B24E69" w:rsidP="00B24E69"/>
    <w:p w14:paraId="7524E8AA" w14:textId="77777777" w:rsidR="00B24E69" w:rsidRDefault="00B24E69" w:rsidP="00B24E69"/>
    <w:p w14:paraId="23FEB2AD" w14:textId="77777777" w:rsidR="00B24E69" w:rsidRDefault="00B24E69" w:rsidP="00B24E69"/>
    <w:p w14:paraId="7D19667E" w14:textId="77777777" w:rsidR="00B24E69" w:rsidRDefault="00B24E69" w:rsidP="00B24E69"/>
    <w:p w14:paraId="527DF332" w14:textId="77777777" w:rsidR="00B24E69" w:rsidRDefault="00B24E69" w:rsidP="00B24E69"/>
    <w:p w14:paraId="44E7B615" w14:textId="77777777" w:rsidR="00B24E69" w:rsidRDefault="00B24E69" w:rsidP="00B24E69"/>
    <w:bookmarkStart w:id="1" w:name="_Toc212038000" w:displacedByCustomXml="next"/>
    <w:sdt>
      <w:sdtPr>
        <w:rPr>
          <w:rFonts w:asciiTheme="minorHAnsi" w:eastAsiaTheme="minorEastAsia" w:hAnsiTheme="minorHAnsi" w:cstheme="minorBidi"/>
          <w:color w:val="auto"/>
          <w:kern w:val="2"/>
          <w:sz w:val="22"/>
          <w:szCs w:val="22"/>
          <w14:ligatures w14:val="standardContextual"/>
        </w:rPr>
        <w:id w:val="-639802814"/>
        <w:docPartObj>
          <w:docPartGallery w:val="Table of Contents"/>
          <w:docPartUnique/>
        </w:docPartObj>
      </w:sdtPr>
      <w:sdtEndPr>
        <w:rPr>
          <w:bCs/>
          <w:color w:val="000000" w:themeColor="text1"/>
          <w:kern w:val="0"/>
          <w:sz w:val="20"/>
          <w:szCs w:val="20"/>
          <w14:ligatures w14:val="none"/>
        </w:rPr>
      </w:sdtEndPr>
      <w:sdtContent>
        <w:p w14:paraId="0489A32B" w14:textId="77777777" w:rsidR="00B24E69" w:rsidRDefault="00B24E69" w:rsidP="00673425">
          <w:pPr>
            <w:pStyle w:val="Kop1"/>
          </w:pPr>
          <w:r>
            <w:t>Inhoudsopgave</w:t>
          </w:r>
          <w:bookmarkEnd w:id="1"/>
        </w:p>
        <w:p w14:paraId="3AEE68CE" w14:textId="4A686A98" w:rsidR="00673425" w:rsidRPr="00673425" w:rsidRDefault="00B24E69">
          <w:pPr>
            <w:pStyle w:val="Inhopg1"/>
            <w:tabs>
              <w:tab w:val="left" w:pos="480"/>
              <w:tab w:val="right" w:leader="dot" w:pos="8777"/>
            </w:tabs>
            <w:rPr>
              <w:rFonts w:asciiTheme="majorHAnsi" w:eastAsiaTheme="minorEastAsia" w:hAnsiTheme="majorHAnsi" w:cstheme="majorHAnsi"/>
              <w:noProof/>
              <w:sz w:val="18"/>
              <w:szCs w:val="18"/>
              <w:lang w:eastAsia="nl-NL"/>
            </w:rPr>
          </w:pPr>
          <w:r w:rsidRPr="00673425">
            <w:rPr>
              <w:rFonts w:asciiTheme="majorHAnsi" w:hAnsiTheme="majorHAnsi" w:cstheme="majorHAnsi"/>
              <w:sz w:val="18"/>
              <w:szCs w:val="18"/>
            </w:rPr>
            <w:fldChar w:fldCharType="begin"/>
          </w:r>
          <w:r w:rsidRPr="00673425">
            <w:rPr>
              <w:rFonts w:asciiTheme="majorHAnsi" w:hAnsiTheme="majorHAnsi" w:cstheme="majorHAnsi"/>
              <w:sz w:val="18"/>
              <w:szCs w:val="18"/>
            </w:rPr>
            <w:instrText xml:space="preserve"> TOC \o "1-3" \h \z \u </w:instrText>
          </w:r>
          <w:r w:rsidRPr="00673425">
            <w:rPr>
              <w:rFonts w:asciiTheme="majorHAnsi" w:hAnsiTheme="majorHAnsi" w:cstheme="majorHAnsi"/>
              <w:sz w:val="18"/>
              <w:szCs w:val="18"/>
            </w:rPr>
            <w:fldChar w:fldCharType="separate"/>
          </w:r>
          <w:hyperlink w:anchor="_Toc212037999" w:history="1">
            <w:r w:rsidR="00673425" w:rsidRPr="00673425">
              <w:rPr>
                <w:rStyle w:val="Hyperlink"/>
                <w:rFonts w:asciiTheme="majorHAnsi" w:hAnsiTheme="majorHAnsi" w:cstheme="majorHAnsi"/>
                <w:bCs/>
                <w:noProof/>
                <w:sz w:val="18"/>
                <w:szCs w:val="18"/>
              </w:rPr>
              <w:t>1.</w:t>
            </w:r>
            <w:r w:rsidR="00673425" w:rsidRPr="00673425">
              <w:rPr>
                <w:rFonts w:asciiTheme="majorHAnsi" w:eastAsiaTheme="minorEastAsia" w:hAnsiTheme="majorHAnsi" w:cstheme="majorHAnsi"/>
                <w:noProof/>
                <w:sz w:val="18"/>
                <w:szCs w:val="18"/>
                <w:lang w:eastAsia="nl-NL"/>
              </w:rPr>
              <w:tab/>
            </w:r>
            <w:r w:rsidR="00673425" w:rsidRPr="00673425">
              <w:rPr>
                <w:rStyle w:val="Hyperlink"/>
                <w:rFonts w:asciiTheme="majorHAnsi" w:hAnsiTheme="majorHAnsi" w:cstheme="majorHAnsi"/>
                <w:noProof/>
                <w:sz w:val="18"/>
                <w:szCs w:val="18"/>
              </w:rPr>
              <w:t>Voorwoord</w:t>
            </w:r>
            <w:r w:rsidR="00673425" w:rsidRPr="00673425">
              <w:rPr>
                <w:rFonts w:asciiTheme="majorHAnsi" w:hAnsiTheme="majorHAnsi" w:cstheme="majorHAnsi"/>
                <w:noProof/>
                <w:webHidden/>
                <w:sz w:val="18"/>
                <w:szCs w:val="18"/>
              </w:rPr>
              <w:tab/>
            </w:r>
            <w:r w:rsidR="00673425" w:rsidRPr="00673425">
              <w:rPr>
                <w:rFonts w:asciiTheme="majorHAnsi" w:hAnsiTheme="majorHAnsi" w:cstheme="majorHAnsi"/>
                <w:noProof/>
                <w:webHidden/>
                <w:sz w:val="18"/>
                <w:szCs w:val="18"/>
              </w:rPr>
              <w:fldChar w:fldCharType="begin"/>
            </w:r>
            <w:r w:rsidR="00673425" w:rsidRPr="00673425">
              <w:rPr>
                <w:rFonts w:asciiTheme="majorHAnsi" w:hAnsiTheme="majorHAnsi" w:cstheme="majorHAnsi"/>
                <w:noProof/>
                <w:webHidden/>
                <w:sz w:val="18"/>
                <w:szCs w:val="18"/>
              </w:rPr>
              <w:instrText xml:space="preserve"> PAGEREF _Toc212037999 \h </w:instrText>
            </w:r>
            <w:r w:rsidR="00673425" w:rsidRPr="00673425">
              <w:rPr>
                <w:rFonts w:asciiTheme="majorHAnsi" w:hAnsiTheme="majorHAnsi" w:cstheme="majorHAnsi"/>
                <w:noProof/>
                <w:webHidden/>
                <w:sz w:val="18"/>
                <w:szCs w:val="18"/>
              </w:rPr>
            </w:r>
            <w:r w:rsidR="00673425" w:rsidRPr="00673425">
              <w:rPr>
                <w:rFonts w:asciiTheme="majorHAnsi" w:hAnsiTheme="majorHAnsi" w:cstheme="majorHAnsi"/>
                <w:noProof/>
                <w:webHidden/>
                <w:sz w:val="18"/>
                <w:szCs w:val="18"/>
              </w:rPr>
              <w:fldChar w:fldCharType="separate"/>
            </w:r>
            <w:r w:rsidR="00673425">
              <w:rPr>
                <w:rFonts w:asciiTheme="majorHAnsi" w:hAnsiTheme="majorHAnsi" w:cstheme="majorHAnsi"/>
                <w:noProof/>
                <w:webHidden/>
                <w:sz w:val="18"/>
                <w:szCs w:val="18"/>
              </w:rPr>
              <w:t>2</w:t>
            </w:r>
            <w:r w:rsidR="00673425" w:rsidRPr="00673425">
              <w:rPr>
                <w:rFonts w:asciiTheme="majorHAnsi" w:hAnsiTheme="majorHAnsi" w:cstheme="majorHAnsi"/>
                <w:noProof/>
                <w:webHidden/>
                <w:sz w:val="18"/>
                <w:szCs w:val="18"/>
              </w:rPr>
              <w:fldChar w:fldCharType="end"/>
            </w:r>
          </w:hyperlink>
        </w:p>
        <w:p w14:paraId="673786F8" w14:textId="56C26389" w:rsidR="00673425" w:rsidRPr="00673425" w:rsidRDefault="00673425">
          <w:pPr>
            <w:pStyle w:val="Inhopg1"/>
            <w:tabs>
              <w:tab w:val="left" w:pos="480"/>
              <w:tab w:val="right" w:leader="dot" w:pos="8777"/>
            </w:tabs>
            <w:rPr>
              <w:rFonts w:asciiTheme="majorHAnsi" w:eastAsiaTheme="minorEastAsia" w:hAnsiTheme="majorHAnsi" w:cstheme="majorHAnsi"/>
              <w:noProof/>
              <w:sz w:val="18"/>
              <w:szCs w:val="18"/>
              <w:lang w:eastAsia="nl-NL"/>
            </w:rPr>
          </w:pPr>
          <w:hyperlink w:anchor="_Toc212038000" w:history="1">
            <w:r w:rsidRPr="00673425">
              <w:rPr>
                <w:rStyle w:val="Hyperlink"/>
                <w:rFonts w:asciiTheme="majorHAnsi" w:hAnsiTheme="majorHAnsi" w:cstheme="majorHAnsi"/>
                <w:bCs/>
                <w:noProof/>
                <w:sz w:val="18"/>
                <w:szCs w:val="18"/>
              </w:rPr>
              <w:t>2.</w:t>
            </w:r>
            <w:r w:rsidRPr="00673425">
              <w:rPr>
                <w:rFonts w:asciiTheme="majorHAnsi" w:eastAsiaTheme="minorEastAsia" w:hAnsiTheme="majorHAnsi" w:cstheme="majorHAnsi"/>
                <w:noProof/>
                <w:sz w:val="18"/>
                <w:szCs w:val="18"/>
                <w:lang w:eastAsia="nl-NL"/>
              </w:rPr>
              <w:tab/>
            </w:r>
            <w:r w:rsidRPr="00673425">
              <w:rPr>
                <w:rStyle w:val="Hyperlink"/>
                <w:rFonts w:asciiTheme="majorHAnsi" w:hAnsiTheme="majorHAnsi" w:cstheme="majorHAnsi"/>
                <w:noProof/>
                <w:sz w:val="18"/>
                <w:szCs w:val="18"/>
              </w:rPr>
              <w:t>Inhoudsopgave</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_Toc212038000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3</w:t>
            </w:r>
            <w:r w:rsidRPr="00673425">
              <w:rPr>
                <w:rFonts w:asciiTheme="majorHAnsi" w:hAnsiTheme="majorHAnsi" w:cstheme="majorHAnsi"/>
                <w:noProof/>
                <w:webHidden/>
                <w:sz w:val="18"/>
                <w:szCs w:val="18"/>
              </w:rPr>
              <w:fldChar w:fldCharType="end"/>
            </w:r>
          </w:hyperlink>
        </w:p>
        <w:p w14:paraId="5841B3A8" w14:textId="6DC237E7"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01" w:history="1">
            <w:r w:rsidRPr="00673425">
              <w:rPr>
                <w:rStyle w:val="Hyperlink"/>
                <w:rFonts w:asciiTheme="majorHAnsi" w:hAnsiTheme="majorHAnsi" w:cstheme="majorHAnsi"/>
                <w:noProof/>
                <w:sz w:val="18"/>
                <w:szCs w:val="18"/>
              </w:rPr>
              <w:t>Regel 1: Het speeloppervlak</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_Toc212038001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5</w:t>
            </w:r>
            <w:r w:rsidRPr="00673425">
              <w:rPr>
                <w:rFonts w:asciiTheme="majorHAnsi" w:hAnsiTheme="majorHAnsi" w:cstheme="majorHAnsi"/>
                <w:noProof/>
                <w:webHidden/>
                <w:sz w:val="18"/>
                <w:szCs w:val="18"/>
              </w:rPr>
              <w:fldChar w:fldCharType="end"/>
            </w:r>
          </w:hyperlink>
        </w:p>
        <w:p w14:paraId="6B960C85" w14:textId="267405CD"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02" w:history="1">
            <w:r w:rsidRPr="00673425">
              <w:rPr>
                <w:rStyle w:val="Hyperlink"/>
                <w:rFonts w:asciiTheme="majorHAnsi" w:hAnsiTheme="majorHAnsi" w:cstheme="majorHAnsi"/>
                <w:noProof/>
                <w:sz w:val="18"/>
                <w:szCs w:val="18"/>
              </w:rPr>
              <w:t>1:1 Het speeloppervlak</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_Toc212038002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5</w:t>
            </w:r>
            <w:r w:rsidRPr="00673425">
              <w:rPr>
                <w:rFonts w:asciiTheme="majorHAnsi" w:hAnsiTheme="majorHAnsi" w:cstheme="majorHAnsi"/>
                <w:noProof/>
                <w:webHidden/>
                <w:sz w:val="18"/>
                <w:szCs w:val="18"/>
              </w:rPr>
              <w:fldChar w:fldCharType="end"/>
            </w:r>
          </w:hyperlink>
        </w:p>
        <w:p w14:paraId="766B3802" w14:textId="0575E4D5"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03" w:history="1">
            <w:r w:rsidRPr="00673425">
              <w:rPr>
                <w:rStyle w:val="Hyperlink"/>
                <w:rFonts w:asciiTheme="majorHAnsi" w:hAnsiTheme="majorHAnsi" w:cstheme="majorHAnsi"/>
                <w:noProof/>
                <w:sz w:val="18"/>
                <w:szCs w:val="18"/>
              </w:rPr>
              <w:t>1:2 Het doel</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_Toc212038003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5</w:t>
            </w:r>
            <w:r w:rsidRPr="00673425">
              <w:rPr>
                <w:rFonts w:asciiTheme="majorHAnsi" w:hAnsiTheme="majorHAnsi" w:cstheme="majorHAnsi"/>
                <w:noProof/>
                <w:webHidden/>
                <w:sz w:val="18"/>
                <w:szCs w:val="18"/>
              </w:rPr>
              <w:fldChar w:fldCharType="end"/>
            </w:r>
          </w:hyperlink>
        </w:p>
        <w:p w14:paraId="0A50A1EF" w14:textId="0A16DD96"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04" w:history="1">
            <w:r w:rsidRPr="00673425">
              <w:rPr>
                <w:rStyle w:val="Hyperlink"/>
                <w:rFonts w:asciiTheme="majorHAnsi" w:hAnsiTheme="majorHAnsi" w:cstheme="majorHAnsi"/>
                <w:noProof/>
                <w:sz w:val="18"/>
                <w:szCs w:val="18"/>
              </w:rPr>
              <w:t>1:3 Het doelgebied</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_Toc212038004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5</w:t>
            </w:r>
            <w:r w:rsidRPr="00673425">
              <w:rPr>
                <w:rFonts w:asciiTheme="majorHAnsi" w:hAnsiTheme="majorHAnsi" w:cstheme="majorHAnsi"/>
                <w:noProof/>
                <w:webHidden/>
                <w:sz w:val="18"/>
                <w:szCs w:val="18"/>
              </w:rPr>
              <w:fldChar w:fldCharType="end"/>
            </w:r>
          </w:hyperlink>
        </w:p>
        <w:p w14:paraId="52611561" w14:textId="5FB57A69"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05" w:history="1">
            <w:r w:rsidRPr="00673425">
              <w:rPr>
                <w:rStyle w:val="Hyperlink"/>
                <w:rFonts w:asciiTheme="majorHAnsi" w:hAnsiTheme="majorHAnsi" w:cstheme="majorHAnsi"/>
                <w:noProof/>
                <w:sz w:val="18"/>
                <w:szCs w:val="18"/>
              </w:rPr>
              <w:t>1:4 Ontbreken van F-jeugd belijning</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_Toc212038005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673425">
              <w:rPr>
                <w:rFonts w:asciiTheme="majorHAnsi" w:hAnsiTheme="majorHAnsi" w:cstheme="majorHAnsi"/>
                <w:noProof/>
                <w:webHidden/>
                <w:sz w:val="18"/>
                <w:szCs w:val="18"/>
              </w:rPr>
              <w:fldChar w:fldCharType="end"/>
            </w:r>
          </w:hyperlink>
        </w:p>
        <w:p w14:paraId="717E15FC" w14:textId="5C46BD6E"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06" w:history="1">
            <w:r w:rsidRPr="00673425">
              <w:rPr>
                <w:rStyle w:val="Hyperlink"/>
                <w:rFonts w:asciiTheme="majorHAnsi" w:hAnsiTheme="majorHAnsi" w:cstheme="majorHAnsi"/>
                <w:noProof/>
                <w:sz w:val="18"/>
                <w:szCs w:val="18"/>
              </w:rPr>
              <w:t>Regel 2: De speeltijd</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_Toc212038006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673425">
              <w:rPr>
                <w:rFonts w:asciiTheme="majorHAnsi" w:hAnsiTheme="majorHAnsi" w:cstheme="majorHAnsi"/>
                <w:noProof/>
                <w:webHidden/>
                <w:sz w:val="18"/>
                <w:szCs w:val="18"/>
              </w:rPr>
              <w:fldChar w:fldCharType="end"/>
            </w:r>
          </w:hyperlink>
        </w:p>
        <w:p w14:paraId="0D1E4608" w14:textId="000BEA12"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07" w:history="1">
            <w:r w:rsidRPr="00673425">
              <w:rPr>
                <w:rStyle w:val="Hyperlink"/>
                <w:rFonts w:asciiTheme="majorHAnsi" w:hAnsiTheme="majorHAnsi" w:cstheme="majorHAnsi"/>
                <w:noProof/>
                <w:sz w:val="18"/>
                <w:szCs w:val="18"/>
              </w:rPr>
              <w:t>Regel 3: De bal</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_Toc212038007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673425">
              <w:rPr>
                <w:rFonts w:asciiTheme="majorHAnsi" w:hAnsiTheme="majorHAnsi" w:cstheme="majorHAnsi"/>
                <w:noProof/>
                <w:webHidden/>
                <w:sz w:val="18"/>
                <w:szCs w:val="18"/>
              </w:rPr>
              <w:fldChar w:fldCharType="end"/>
            </w:r>
          </w:hyperlink>
        </w:p>
        <w:p w14:paraId="5D716085" w14:textId="238D1723"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08" w:history="1">
            <w:r w:rsidRPr="00673425">
              <w:rPr>
                <w:rStyle w:val="Hyperlink"/>
                <w:rFonts w:asciiTheme="majorHAnsi" w:hAnsiTheme="majorHAnsi" w:cstheme="majorHAnsi"/>
                <w:noProof/>
                <w:sz w:val="18"/>
                <w:szCs w:val="18"/>
              </w:rPr>
              <w:t>Regel 4: Het team, het wisselen, de uitrusting, blessure speler</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_Toc212038008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673425">
              <w:rPr>
                <w:rFonts w:asciiTheme="majorHAnsi" w:hAnsiTheme="majorHAnsi" w:cstheme="majorHAnsi"/>
                <w:noProof/>
                <w:webHidden/>
                <w:sz w:val="18"/>
                <w:szCs w:val="18"/>
              </w:rPr>
              <w:fldChar w:fldCharType="end"/>
            </w:r>
          </w:hyperlink>
        </w:p>
        <w:p w14:paraId="6190B052" w14:textId="5B26D5DB"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09" w:history="1">
            <w:r w:rsidRPr="00673425">
              <w:rPr>
                <w:rStyle w:val="Hyperlink"/>
                <w:rFonts w:asciiTheme="majorHAnsi" w:hAnsiTheme="majorHAnsi" w:cstheme="majorHAnsi"/>
                <w:noProof/>
                <w:sz w:val="18"/>
                <w:szCs w:val="18"/>
              </w:rPr>
              <w:t>4:1 Het team</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_Toc212038009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673425">
              <w:rPr>
                <w:rFonts w:asciiTheme="majorHAnsi" w:hAnsiTheme="majorHAnsi" w:cstheme="majorHAnsi"/>
                <w:noProof/>
                <w:webHidden/>
                <w:sz w:val="18"/>
                <w:szCs w:val="18"/>
              </w:rPr>
              <w:fldChar w:fldCharType="end"/>
            </w:r>
          </w:hyperlink>
        </w:p>
        <w:p w14:paraId="06C92A1C" w14:textId="696BFB61"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10" w:history="1">
            <w:r w:rsidRPr="00673425">
              <w:rPr>
                <w:rStyle w:val="Hyperlink"/>
                <w:rFonts w:asciiTheme="majorHAnsi" w:hAnsiTheme="majorHAnsi" w:cstheme="majorHAnsi"/>
                <w:noProof/>
                <w:sz w:val="18"/>
                <w:szCs w:val="18"/>
              </w:rPr>
              <w:t>4:2 De uitrusting</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_Toc212038010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6</w:t>
            </w:r>
            <w:r w:rsidRPr="00673425">
              <w:rPr>
                <w:rFonts w:asciiTheme="majorHAnsi" w:hAnsiTheme="majorHAnsi" w:cstheme="majorHAnsi"/>
                <w:noProof/>
                <w:webHidden/>
                <w:sz w:val="18"/>
                <w:szCs w:val="18"/>
              </w:rPr>
              <w:fldChar w:fldCharType="end"/>
            </w:r>
          </w:hyperlink>
        </w:p>
        <w:p w14:paraId="6E61325C" w14:textId="4CBCA209"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11" w:history="1">
            <w:r w:rsidRPr="00673425">
              <w:rPr>
                <w:rStyle w:val="Hyperlink"/>
                <w:rFonts w:asciiTheme="majorHAnsi" w:hAnsiTheme="majorHAnsi" w:cstheme="majorHAnsi"/>
                <w:noProof/>
                <w:sz w:val="18"/>
                <w:szCs w:val="18"/>
              </w:rPr>
              <w:t>4:3 Schoeisel en andere voorwerpen</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_Toc212038011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673425">
              <w:rPr>
                <w:rFonts w:asciiTheme="majorHAnsi" w:hAnsiTheme="majorHAnsi" w:cstheme="majorHAnsi"/>
                <w:noProof/>
                <w:webHidden/>
                <w:sz w:val="18"/>
                <w:szCs w:val="18"/>
              </w:rPr>
              <w:fldChar w:fldCharType="end"/>
            </w:r>
          </w:hyperlink>
        </w:p>
        <w:p w14:paraId="21D5EA7C" w14:textId="6AEE4EF2"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12" w:history="1">
            <w:r w:rsidRPr="00673425">
              <w:rPr>
                <w:rStyle w:val="Hyperlink"/>
                <w:rFonts w:asciiTheme="majorHAnsi" w:hAnsiTheme="majorHAnsi" w:cstheme="majorHAnsi"/>
                <w:noProof/>
                <w:sz w:val="18"/>
                <w:szCs w:val="18"/>
              </w:rPr>
              <w:t>4:4 Blessure speler</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_Toc212038012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673425">
              <w:rPr>
                <w:rFonts w:asciiTheme="majorHAnsi" w:hAnsiTheme="majorHAnsi" w:cstheme="majorHAnsi"/>
                <w:noProof/>
                <w:webHidden/>
                <w:sz w:val="18"/>
                <w:szCs w:val="18"/>
              </w:rPr>
              <w:fldChar w:fldCharType="end"/>
            </w:r>
          </w:hyperlink>
        </w:p>
        <w:p w14:paraId="269162A7" w14:textId="62EE4093"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13" w:history="1">
            <w:r w:rsidRPr="00673425">
              <w:rPr>
                <w:rStyle w:val="Hyperlink"/>
                <w:rFonts w:asciiTheme="majorHAnsi" w:hAnsiTheme="majorHAnsi" w:cstheme="majorHAnsi"/>
                <w:noProof/>
                <w:sz w:val="18"/>
                <w:szCs w:val="18"/>
              </w:rPr>
              <w:t>Regel 5: De doelverdediger</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_Toc212038013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673425">
              <w:rPr>
                <w:rFonts w:asciiTheme="majorHAnsi" w:hAnsiTheme="majorHAnsi" w:cstheme="majorHAnsi"/>
                <w:noProof/>
                <w:webHidden/>
                <w:sz w:val="18"/>
                <w:szCs w:val="18"/>
              </w:rPr>
              <w:fldChar w:fldCharType="end"/>
            </w:r>
          </w:hyperlink>
        </w:p>
        <w:p w14:paraId="32825EB6" w14:textId="79101B51"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14" w:history="1">
            <w:r w:rsidRPr="00673425">
              <w:rPr>
                <w:rStyle w:val="Hyperlink"/>
                <w:rFonts w:asciiTheme="majorHAnsi" w:hAnsiTheme="majorHAnsi" w:cstheme="majorHAnsi"/>
                <w:noProof/>
                <w:sz w:val="18"/>
                <w:szCs w:val="18"/>
              </w:rPr>
              <w:t>5:1 Doelverdediger is veldspeler</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_Toc212038014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673425">
              <w:rPr>
                <w:rFonts w:asciiTheme="majorHAnsi" w:hAnsiTheme="majorHAnsi" w:cstheme="majorHAnsi"/>
                <w:noProof/>
                <w:webHidden/>
                <w:sz w:val="18"/>
                <w:szCs w:val="18"/>
              </w:rPr>
              <w:fldChar w:fldCharType="end"/>
            </w:r>
          </w:hyperlink>
        </w:p>
        <w:p w14:paraId="4E782EE1" w14:textId="460CB0A6"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15" w:history="1">
            <w:r w:rsidRPr="00673425">
              <w:rPr>
                <w:rStyle w:val="Hyperlink"/>
                <w:rFonts w:asciiTheme="majorHAnsi" w:hAnsiTheme="majorHAnsi" w:cstheme="majorHAnsi"/>
                <w:noProof/>
                <w:sz w:val="18"/>
                <w:szCs w:val="18"/>
              </w:rPr>
              <w:t>Regel 6: Het doelgebied</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_Toc212038015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7</w:t>
            </w:r>
            <w:r w:rsidRPr="00673425">
              <w:rPr>
                <w:rFonts w:asciiTheme="majorHAnsi" w:hAnsiTheme="majorHAnsi" w:cstheme="majorHAnsi"/>
                <w:noProof/>
                <w:webHidden/>
                <w:sz w:val="18"/>
                <w:szCs w:val="18"/>
              </w:rPr>
              <w:fldChar w:fldCharType="end"/>
            </w:r>
          </w:hyperlink>
        </w:p>
        <w:p w14:paraId="73AB4181" w14:textId="41C182A9"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16" w:history="1">
            <w:r w:rsidRPr="00673425">
              <w:rPr>
                <w:rStyle w:val="Hyperlink"/>
                <w:rFonts w:asciiTheme="majorHAnsi" w:hAnsiTheme="majorHAnsi" w:cstheme="majorHAnsi"/>
                <w:noProof/>
                <w:sz w:val="18"/>
                <w:szCs w:val="18"/>
              </w:rPr>
              <w:t>6:2 Meerdere doelverdedigers</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_Toc212038016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8</w:t>
            </w:r>
            <w:r w:rsidRPr="00673425">
              <w:rPr>
                <w:rFonts w:asciiTheme="majorHAnsi" w:hAnsiTheme="majorHAnsi" w:cstheme="majorHAnsi"/>
                <w:noProof/>
                <w:webHidden/>
                <w:sz w:val="18"/>
                <w:szCs w:val="18"/>
              </w:rPr>
              <w:fldChar w:fldCharType="end"/>
            </w:r>
          </w:hyperlink>
        </w:p>
        <w:p w14:paraId="0BFCF4EB" w14:textId="209C22AD"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17" w:history="1">
            <w:r w:rsidRPr="00673425">
              <w:rPr>
                <w:rStyle w:val="Hyperlink"/>
                <w:rFonts w:asciiTheme="majorHAnsi" w:hAnsiTheme="majorHAnsi" w:cstheme="majorHAnsi"/>
                <w:noProof/>
                <w:sz w:val="18"/>
                <w:szCs w:val="18"/>
              </w:rPr>
              <w:t>Regel 7: Het spelen van de bal</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_Toc212038017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8</w:t>
            </w:r>
            <w:r w:rsidRPr="00673425">
              <w:rPr>
                <w:rFonts w:asciiTheme="majorHAnsi" w:hAnsiTheme="majorHAnsi" w:cstheme="majorHAnsi"/>
                <w:noProof/>
                <w:webHidden/>
                <w:sz w:val="18"/>
                <w:szCs w:val="18"/>
              </w:rPr>
              <w:fldChar w:fldCharType="end"/>
            </w:r>
          </w:hyperlink>
        </w:p>
        <w:p w14:paraId="024C8303" w14:textId="72D9C514"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18" w:history="1">
            <w:r w:rsidRPr="00673425">
              <w:rPr>
                <w:rStyle w:val="Hyperlink"/>
                <w:rFonts w:asciiTheme="majorHAnsi" w:hAnsiTheme="majorHAnsi" w:cstheme="majorHAnsi"/>
                <w:noProof/>
                <w:sz w:val="18"/>
                <w:szCs w:val="18"/>
              </w:rPr>
              <w:t>7:2 Drie passen</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_Toc212038018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8</w:t>
            </w:r>
            <w:r w:rsidRPr="00673425">
              <w:rPr>
                <w:rFonts w:asciiTheme="majorHAnsi" w:hAnsiTheme="majorHAnsi" w:cstheme="majorHAnsi"/>
                <w:noProof/>
                <w:webHidden/>
                <w:sz w:val="18"/>
                <w:szCs w:val="18"/>
              </w:rPr>
              <w:fldChar w:fldCharType="end"/>
            </w:r>
          </w:hyperlink>
        </w:p>
        <w:p w14:paraId="4C4AC0F0" w14:textId="3CB9AE69"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19" w:history="1">
            <w:r w:rsidRPr="00673425">
              <w:rPr>
                <w:rStyle w:val="Hyperlink"/>
                <w:rFonts w:asciiTheme="majorHAnsi" w:hAnsiTheme="majorHAnsi" w:cstheme="majorHAnsi"/>
                <w:noProof/>
                <w:sz w:val="18"/>
                <w:szCs w:val="18"/>
              </w:rPr>
              <w:t>7:3 Technische fouten</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_Toc212038019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8</w:t>
            </w:r>
            <w:r w:rsidRPr="00673425">
              <w:rPr>
                <w:rFonts w:asciiTheme="majorHAnsi" w:hAnsiTheme="majorHAnsi" w:cstheme="majorHAnsi"/>
                <w:noProof/>
                <w:webHidden/>
                <w:sz w:val="18"/>
                <w:szCs w:val="18"/>
              </w:rPr>
              <w:fldChar w:fldCharType="end"/>
            </w:r>
          </w:hyperlink>
        </w:p>
        <w:p w14:paraId="6AD88F87" w14:textId="49F4DD12"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20" w:history="1">
            <w:r w:rsidRPr="00673425">
              <w:rPr>
                <w:rStyle w:val="Hyperlink"/>
                <w:rFonts w:asciiTheme="majorHAnsi" w:hAnsiTheme="majorHAnsi" w:cstheme="majorHAnsi"/>
                <w:noProof/>
                <w:sz w:val="18"/>
                <w:szCs w:val="18"/>
              </w:rPr>
              <w:t>7.4 Tippen of stuiten</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_Toc212038020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9</w:t>
            </w:r>
            <w:r w:rsidRPr="00673425">
              <w:rPr>
                <w:rFonts w:asciiTheme="majorHAnsi" w:hAnsiTheme="majorHAnsi" w:cstheme="majorHAnsi"/>
                <w:noProof/>
                <w:webHidden/>
                <w:sz w:val="18"/>
                <w:szCs w:val="18"/>
              </w:rPr>
              <w:fldChar w:fldCharType="end"/>
            </w:r>
          </w:hyperlink>
        </w:p>
        <w:p w14:paraId="110724CF" w14:textId="78922BD0"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21" w:history="1">
            <w:r w:rsidRPr="00673425">
              <w:rPr>
                <w:rStyle w:val="Hyperlink"/>
                <w:rFonts w:asciiTheme="majorHAnsi" w:hAnsiTheme="majorHAnsi" w:cstheme="majorHAnsi"/>
                <w:noProof/>
                <w:sz w:val="18"/>
                <w:szCs w:val="18"/>
              </w:rPr>
              <w:t>Regel 8: Overtredingen en onsportief gedrag</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_Toc212038021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9</w:t>
            </w:r>
            <w:r w:rsidRPr="00673425">
              <w:rPr>
                <w:rFonts w:asciiTheme="majorHAnsi" w:hAnsiTheme="majorHAnsi" w:cstheme="majorHAnsi"/>
                <w:noProof/>
                <w:webHidden/>
                <w:sz w:val="18"/>
                <w:szCs w:val="18"/>
              </w:rPr>
              <w:fldChar w:fldCharType="end"/>
            </w:r>
          </w:hyperlink>
        </w:p>
        <w:p w14:paraId="5A1BC8ED" w14:textId="3342A5B5"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22" w:history="1">
            <w:r w:rsidRPr="00673425">
              <w:rPr>
                <w:rStyle w:val="Hyperlink"/>
                <w:rFonts w:asciiTheme="majorHAnsi" w:hAnsiTheme="majorHAnsi" w:cstheme="majorHAnsi"/>
                <w:noProof/>
                <w:sz w:val="18"/>
                <w:szCs w:val="18"/>
              </w:rPr>
              <w:t>8.1 Balgericht verdedigen</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_Toc212038022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9</w:t>
            </w:r>
            <w:r w:rsidRPr="00673425">
              <w:rPr>
                <w:rFonts w:asciiTheme="majorHAnsi" w:hAnsiTheme="majorHAnsi" w:cstheme="majorHAnsi"/>
                <w:noProof/>
                <w:webHidden/>
                <w:sz w:val="18"/>
                <w:szCs w:val="18"/>
              </w:rPr>
              <w:fldChar w:fldCharType="end"/>
            </w:r>
          </w:hyperlink>
        </w:p>
        <w:p w14:paraId="76F820FC" w14:textId="71AA6A18"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23" w:history="1">
            <w:r w:rsidRPr="00673425">
              <w:rPr>
                <w:rStyle w:val="Hyperlink"/>
                <w:rFonts w:asciiTheme="majorHAnsi" w:hAnsiTheme="majorHAnsi" w:cstheme="majorHAnsi"/>
                <w:noProof/>
                <w:sz w:val="18"/>
                <w:szCs w:val="18"/>
              </w:rPr>
              <w:t>8.2 Mandekking</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_Toc212038023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9</w:t>
            </w:r>
            <w:r w:rsidRPr="00673425">
              <w:rPr>
                <w:rFonts w:asciiTheme="majorHAnsi" w:hAnsiTheme="majorHAnsi" w:cstheme="majorHAnsi"/>
                <w:noProof/>
                <w:webHidden/>
                <w:sz w:val="18"/>
                <w:szCs w:val="18"/>
              </w:rPr>
              <w:fldChar w:fldCharType="end"/>
            </w:r>
          </w:hyperlink>
        </w:p>
        <w:p w14:paraId="28164B2D" w14:textId="07393690"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24" w:history="1">
            <w:r w:rsidRPr="00673425">
              <w:rPr>
                <w:rStyle w:val="Hyperlink"/>
                <w:rFonts w:asciiTheme="majorHAnsi" w:hAnsiTheme="majorHAnsi" w:cstheme="majorHAnsi"/>
                <w:noProof/>
                <w:sz w:val="18"/>
                <w:szCs w:val="18"/>
              </w:rPr>
              <w:t>8:3 Toegestaan</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_Toc212038024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9</w:t>
            </w:r>
            <w:r w:rsidRPr="00673425">
              <w:rPr>
                <w:rFonts w:asciiTheme="majorHAnsi" w:hAnsiTheme="majorHAnsi" w:cstheme="majorHAnsi"/>
                <w:noProof/>
                <w:webHidden/>
                <w:sz w:val="18"/>
                <w:szCs w:val="18"/>
              </w:rPr>
              <w:fldChar w:fldCharType="end"/>
            </w:r>
          </w:hyperlink>
        </w:p>
        <w:p w14:paraId="7A4EB8EA" w14:textId="40BE5EDF"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25" w:history="1">
            <w:r w:rsidRPr="00673425">
              <w:rPr>
                <w:rStyle w:val="Hyperlink"/>
                <w:rFonts w:asciiTheme="majorHAnsi" w:hAnsiTheme="majorHAnsi" w:cstheme="majorHAnsi"/>
                <w:noProof/>
                <w:sz w:val="18"/>
                <w:szCs w:val="18"/>
              </w:rPr>
              <w:t>8:5 Aanvallende technische fouten</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_Toc212038025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673425">
              <w:rPr>
                <w:rFonts w:asciiTheme="majorHAnsi" w:hAnsiTheme="majorHAnsi" w:cstheme="majorHAnsi"/>
                <w:noProof/>
                <w:webHidden/>
                <w:sz w:val="18"/>
                <w:szCs w:val="18"/>
              </w:rPr>
              <w:fldChar w:fldCharType="end"/>
            </w:r>
          </w:hyperlink>
        </w:p>
        <w:p w14:paraId="3918D25C" w14:textId="5E05C6F1"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26" w:history="1">
            <w:r w:rsidRPr="00673425">
              <w:rPr>
                <w:rStyle w:val="Hyperlink"/>
                <w:rFonts w:asciiTheme="majorHAnsi" w:hAnsiTheme="majorHAnsi" w:cstheme="majorHAnsi"/>
                <w:noProof/>
                <w:sz w:val="18"/>
                <w:szCs w:val="18"/>
              </w:rPr>
              <w:t>8:6 Fout door verdediger</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_Toc212038026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673425">
              <w:rPr>
                <w:rFonts w:asciiTheme="majorHAnsi" w:hAnsiTheme="majorHAnsi" w:cstheme="majorHAnsi"/>
                <w:noProof/>
                <w:webHidden/>
                <w:sz w:val="18"/>
                <w:szCs w:val="18"/>
              </w:rPr>
              <w:fldChar w:fldCharType="end"/>
            </w:r>
          </w:hyperlink>
        </w:p>
        <w:p w14:paraId="084AD5E3" w14:textId="10EF975F"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27" w:history="1">
            <w:r w:rsidRPr="00673425">
              <w:rPr>
                <w:rStyle w:val="Hyperlink"/>
                <w:rFonts w:asciiTheme="majorHAnsi" w:hAnsiTheme="majorHAnsi" w:cstheme="majorHAnsi"/>
                <w:noProof/>
                <w:sz w:val="18"/>
                <w:szCs w:val="18"/>
              </w:rPr>
              <w:t>Regel 9: Het maken van een doelpunt</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_Toc212038027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673425">
              <w:rPr>
                <w:rFonts w:asciiTheme="majorHAnsi" w:hAnsiTheme="majorHAnsi" w:cstheme="majorHAnsi"/>
                <w:noProof/>
                <w:webHidden/>
                <w:sz w:val="18"/>
                <w:szCs w:val="18"/>
              </w:rPr>
              <w:fldChar w:fldCharType="end"/>
            </w:r>
          </w:hyperlink>
        </w:p>
        <w:p w14:paraId="39FC1D5D" w14:textId="4ECB5284"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28" w:history="1">
            <w:r w:rsidRPr="00673425">
              <w:rPr>
                <w:rStyle w:val="Hyperlink"/>
                <w:rFonts w:asciiTheme="majorHAnsi" w:hAnsiTheme="majorHAnsi" w:cstheme="majorHAnsi"/>
                <w:noProof/>
                <w:sz w:val="18"/>
                <w:szCs w:val="18"/>
              </w:rPr>
              <w:t>9:1 Doelpunt</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_Toc212038028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673425">
              <w:rPr>
                <w:rFonts w:asciiTheme="majorHAnsi" w:hAnsiTheme="majorHAnsi" w:cstheme="majorHAnsi"/>
                <w:noProof/>
                <w:webHidden/>
                <w:sz w:val="18"/>
                <w:szCs w:val="18"/>
              </w:rPr>
              <w:fldChar w:fldCharType="end"/>
            </w:r>
          </w:hyperlink>
        </w:p>
        <w:p w14:paraId="17FF3F98" w14:textId="76582E0F"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29" w:history="1">
            <w:r w:rsidRPr="00673425">
              <w:rPr>
                <w:rStyle w:val="Hyperlink"/>
                <w:rFonts w:asciiTheme="majorHAnsi" w:hAnsiTheme="majorHAnsi" w:cstheme="majorHAnsi"/>
                <w:noProof/>
                <w:sz w:val="18"/>
                <w:szCs w:val="18"/>
              </w:rPr>
              <w:t>9:2 Eigen speelhelft</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_Toc212038029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673425">
              <w:rPr>
                <w:rFonts w:asciiTheme="majorHAnsi" w:hAnsiTheme="majorHAnsi" w:cstheme="majorHAnsi"/>
                <w:noProof/>
                <w:webHidden/>
                <w:sz w:val="18"/>
                <w:szCs w:val="18"/>
              </w:rPr>
              <w:fldChar w:fldCharType="end"/>
            </w:r>
          </w:hyperlink>
        </w:p>
        <w:p w14:paraId="363776A6" w14:textId="0A9AB513"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30" w:history="1">
            <w:r w:rsidRPr="00673425">
              <w:rPr>
                <w:rStyle w:val="Hyperlink"/>
                <w:rFonts w:asciiTheme="majorHAnsi" w:hAnsiTheme="majorHAnsi" w:cstheme="majorHAnsi"/>
                <w:noProof/>
                <w:sz w:val="18"/>
                <w:szCs w:val="18"/>
              </w:rPr>
              <w:t>9:3 Ontbreken doelverdediger</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_Toc212038030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673425">
              <w:rPr>
                <w:rFonts w:asciiTheme="majorHAnsi" w:hAnsiTheme="majorHAnsi" w:cstheme="majorHAnsi"/>
                <w:noProof/>
                <w:webHidden/>
                <w:sz w:val="18"/>
                <w:szCs w:val="18"/>
              </w:rPr>
              <w:fldChar w:fldCharType="end"/>
            </w:r>
          </w:hyperlink>
        </w:p>
        <w:p w14:paraId="08CF7C46" w14:textId="572ED68D"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31" w:history="1">
            <w:r w:rsidRPr="00673425">
              <w:rPr>
                <w:rStyle w:val="Hyperlink"/>
                <w:rFonts w:asciiTheme="majorHAnsi" w:hAnsiTheme="majorHAnsi" w:cstheme="majorHAnsi"/>
                <w:noProof/>
                <w:sz w:val="18"/>
                <w:szCs w:val="18"/>
              </w:rPr>
              <w:t>9:4 Scorebord</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_Toc212038031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673425">
              <w:rPr>
                <w:rFonts w:asciiTheme="majorHAnsi" w:hAnsiTheme="majorHAnsi" w:cstheme="majorHAnsi"/>
                <w:noProof/>
                <w:webHidden/>
                <w:sz w:val="18"/>
                <w:szCs w:val="18"/>
              </w:rPr>
              <w:fldChar w:fldCharType="end"/>
            </w:r>
          </w:hyperlink>
        </w:p>
        <w:p w14:paraId="1ADF453A" w14:textId="36E88465"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32" w:history="1">
            <w:r w:rsidRPr="00673425">
              <w:rPr>
                <w:rStyle w:val="Hyperlink"/>
                <w:rFonts w:asciiTheme="majorHAnsi" w:hAnsiTheme="majorHAnsi" w:cstheme="majorHAnsi"/>
                <w:noProof/>
                <w:sz w:val="18"/>
                <w:szCs w:val="18"/>
              </w:rPr>
              <w:t>9:5 Scorekaartjes</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_Toc212038032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10</w:t>
            </w:r>
            <w:r w:rsidRPr="00673425">
              <w:rPr>
                <w:rFonts w:asciiTheme="majorHAnsi" w:hAnsiTheme="majorHAnsi" w:cstheme="majorHAnsi"/>
                <w:noProof/>
                <w:webHidden/>
                <w:sz w:val="18"/>
                <w:szCs w:val="18"/>
              </w:rPr>
              <w:fldChar w:fldCharType="end"/>
            </w:r>
          </w:hyperlink>
        </w:p>
        <w:p w14:paraId="026F739A" w14:textId="5BEB77C5"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33" w:history="1">
            <w:r w:rsidRPr="00673425">
              <w:rPr>
                <w:rStyle w:val="Hyperlink"/>
                <w:rFonts w:asciiTheme="majorHAnsi" w:hAnsiTheme="majorHAnsi" w:cstheme="majorHAnsi"/>
                <w:noProof/>
                <w:sz w:val="18"/>
                <w:szCs w:val="18"/>
              </w:rPr>
              <w:t>9:6 Uitworp</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_Toc212038033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11</w:t>
            </w:r>
            <w:r w:rsidRPr="00673425">
              <w:rPr>
                <w:rFonts w:asciiTheme="majorHAnsi" w:hAnsiTheme="majorHAnsi" w:cstheme="majorHAnsi"/>
                <w:noProof/>
                <w:webHidden/>
                <w:sz w:val="18"/>
                <w:szCs w:val="18"/>
              </w:rPr>
              <w:fldChar w:fldCharType="end"/>
            </w:r>
          </w:hyperlink>
        </w:p>
        <w:p w14:paraId="08B290E6" w14:textId="10590DD1"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34" w:history="1">
            <w:r w:rsidRPr="00673425">
              <w:rPr>
                <w:rStyle w:val="Hyperlink"/>
                <w:rFonts w:asciiTheme="majorHAnsi" w:hAnsiTheme="majorHAnsi" w:cstheme="majorHAnsi"/>
                <w:noProof/>
                <w:sz w:val="18"/>
                <w:szCs w:val="18"/>
              </w:rPr>
              <w:t>9:7 Shoot-outs</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_Toc212038034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11</w:t>
            </w:r>
            <w:r w:rsidRPr="00673425">
              <w:rPr>
                <w:rFonts w:asciiTheme="majorHAnsi" w:hAnsiTheme="majorHAnsi" w:cstheme="majorHAnsi"/>
                <w:noProof/>
                <w:webHidden/>
                <w:sz w:val="18"/>
                <w:szCs w:val="18"/>
              </w:rPr>
              <w:fldChar w:fldCharType="end"/>
            </w:r>
          </w:hyperlink>
        </w:p>
        <w:p w14:paraId="456D72A4" w14:textId="4C33B1E1"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35" w:history="1">
            <w:r w:rsidRPr="00673425">
              <w:rPr>
                <w:rStyle w:val="Hyperlink"/>
                <w:rFonts w:asciiTheme="majorHAnsi" w:hAnsiTheme="majorHAnsi" w:cstheme="majorHAnsi"/>
                <w:noProof/>
                <w:sz w:val="18"/>
                <w:szCs w:val="18"/>
              </w:rPr>
              <w:t>9:7 Sportlink</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_Toc212038035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11</w:t>
            </w:r>
            <w:r w:rsidRPr="00673425">
              <w:rPr>
                <w:rFonts w:asciiTheme="majorHAnsi" w:hAnsiTheme="majorHAnsi" w:cstheme="majorHAnsi"/>
                <w:noProof/>
                <w:webHidden/>
                <w:sz w:val="18"/>
                <w:szCs w:val="18"/>
              </w:rPr>
              <w:fldChar w:fldCharType="end"/>
            </w:r>
          </w:hyperlink>
        </w:p>
        <w:p w14:paraId="12D3D90F" w14:textId="73F8CCDD"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36" w:history="1">
            <w:r w:rsidRPr="00673425">
              <w:rPr>
                <w:rStyle w:val="Hyperlink"/>
                <w:rFonts w:asciiTheme="majorHAnsi" w:hAnsiTheme="majorHAnsi" w:cstheme="majorHAnsi"/>
                <w:noProof/>
                <w:sz w:val="18"/>
                <w:szCs w:val="18"/>
              </w:rPr>
              <w:t>Regel 10: De beginworp</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_Toc212038036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11</w:t>
            </w:r>
            <w:r w:rsidRPr="00673425">
              <w:rPr>
                <w:rFonts w:asciiTheme="majorHAnsi" w:hAnsiTheme="majorHAnsi" w:cstheme="majorHAnsi"/>
                <w:noProof/>
                <w:webHidden/>
                <w:sz w:val="18"/>
                <w:szCs w:val="18"/>
              </w:rPr>
              <w:fldChar w:fldCharType="end"/>
            </w:r>
          </w:hyperlink>
        </w:p>
        <w:p w14:paraId="643AD6AF" w14:textId="41DBBB17"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37" w:history="1">
            <w:r w:rsidRPr="00673425">
              <w:rPr>
                <w:rStyle w:val="Hyperlink"/>
                <w:rFonts w:asciiTheme="majorHAnsi" w:hAnsiTheme="majorHAnsi" w:cstheme="majorHAnsi"/>
                <w:noProof/>
                <w:sz w:val="18"/>
                <w:szCs w:val="18"/>
              </w:rPr>
              <w:t>Regel 11: De inworp</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_Toc212038037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12</w:t>
            </w:r>
            <w:r w:rsidRPr="00673425">
              <w:rPr>
                <w:rFonts w:asciiTheme="majorHAnsi" w:hAnsiTheme="majorHAnsi" w:cstheme="majorHAnsi"/>
                <w:noProof/>
                <w:webHidden/>
                <w:sz w:val="18"/>
                <w:szCs w:val="18"/>
              </w:rPr>
              <w:fldChar w:fldCharType="end"/>
            </w:r>
          </w:hyperlink>
        </w:p>
        <w:p w14:paraId="404AE74B" w14:textId="5101C622"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38" w:history="1">
            <w:r w:rsidRPr="00673425">
              <w:rPr>
                <w:rStyle w:val="Hyperlink"/>
                <w:rFonts w:asciiTheme="majorHAnsi" w:hAnsiTheme="majorHAnsi" w:cstheme="majorHAnsi"/>
                <w:noProof/>
                <w:sz w:val="18"/>
                <w:szCs w:val="18"/>
              </w:rPr>
              <w:t>11:2 Locatie inworp</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_Toc212038038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12</w:t>
            </w:r>
            <w:r w:rsidRPr="00673425">
              <w:rPr>
                <w:rFonts w:asciiTheme="majorHAnsi" w:hAnsiTheme="majorHAnsi" w:cstheme="majorHAnsi"/>
                <w:noProof/>
                <w:webHidden/>
                <w:sz w:val="18"/>
                <w:szCs w:val="18"/>
              </w:rPr>
              <w:fldChar w:fldCharType="end"/>
            </w:r>
          </w:hyperlink>
        </w:p>
        <w:p w14:paraId="1497FB6B" w14:textId="40CC4A4E"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39" w:history="1">
            <w:r w:rsidRPr="00673425">
              <w:rPr>
                <w:rStyle w:val="Hyperlink"/>
                <w:rFonts w:asciiTheme="majorHAnsi" w:hAnsiTheme="majorHAnsi" w:cstheme="majorHAnsi"/>
                <w:noProof/>
                <w:sz w:val="18"/>
                <w:szCs w:val="18"/>
              </w:rPr>
              <w:t>11:3 Positie inworp</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_Toc212038039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12</w:t>
            </w:r>
            <w:r w:rsidRPr="00673425">
              <w:rPr>
                <w:rFonts w:asciiTheme="majorHAnsi" w:hAnsiTheme="majorHAnsi" w:cstheme="majorHAnsi"/>
                <w:noProof/>
                <w:webHidden/>
                <w:sz w:val="18"/>
                <w:szCs w:val="18"/>
              </w:rPr>
              <w:fldChar w:fldCharType="end"/>
            </w:r>
          </w:hyperlink>
        </w:p>
        <w:p w14:paraId="2595032D" w14:textId="0114656E"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40" w:history="1">
            <w:r w:rsidRPr="00673425">
              <w:rPr>
                <w:rStyle w:val="Hyperlink"/>
                <w:rFonts w:asciiTheme="majorHAnsi" w:hAnsiTheme="majorHAnsi" w:cstheme="majorHAnsi"/>
                <w:noProof/>
                <w:sz w:val="18"/>
                <w:szCs w:val="18"/>
              </w:rPr>
              <w:t>11:4 Afstand inworp</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_Toc212038040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12</w:t>
            </w:r>
            <w:r w:rsidRPr="00673425">
              <w:rPr>
                <w:rFonts w:asciiTheme="majorHAnsi" w:hAnsiTheme="majorHAnsi" w:cstheme="majorHAnsi"/>
                <w:noProof/>
                <w:webHidden/>
                <w:sz w:val="18"/>
                <w:szCs w:val="18"/>
              </w:rPr>
              <w:fldChar w:fldCharType="end"/>
            </w:r>
          </w:hyperlink>
        </w:p>
        <w:p w14:paraId="60A79DE0" w14:textId="09775AB2"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41" w:history="1">
            <w:r w:rsidRPr="00673425">
              <w:rPr>
                <w:rStyle w:val="Hyperlink"/>
                <w:rFonts w:asciiTheme="majorHAnsi" w:hAnsiTheme="majorHAnsi" w:cstheme="majorHAnsi"/>
                <w:noProof/>
                <w:sz w:val="18"/>
                <w:szCs w:val="18"/>
              </w:rPr>
              <w:t>Regel 12: De uitworp</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_Toc212038041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12</w:t>
            </w:r>
            <w:r w:rsidRPr="00673425">
              <w:rPr>
                <w:rFonts w:asciiTheme="majorHAnsi" w:hAnsiTheme="majorHAnsi" w:cstheme="majorHAnsi"/>
                <w:noProof/>
                <w:webHidden/>
                <w:sz w:val="18"/>
                <w:szCs w:val="18"/>
              </w:rPr>
              <w:fldChar w:fldCharType="end"/>
            </w:r>
          </w:hyperlink>
        </w:p>
        <w:p w14:paraId="196093FC" w14:textId="039AD943"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42" w:history="1">
            <w:r w:rsidRPr="00673425">
              <w:rPr>
                <w:rStyle w:val="Hyperlink"/>
                <w:rFonts w:asciiTheme="majorHAnsi" w:hAnsiTheme="majorHAnsi" w:cstheme="majorHAnsi"/>
                <w:noProof/>
                <w:sz w:val="18"/>
                <w:szCs w:val="18"/>
              </w:rPr>
              <w:t>12:2 Als de bal over de achterlijn gaat</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_Toc212038042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12</w:t>
            </w:r>
            <w:r w:rsidRPr="00673425">
              <w:rPr>
                <w:rFonts w:asciiTheme="majorHAnsi" w:hAnsiTheme="majorHAnsi" w:cstheme="majorHAnsi"/>
                <w:noProof/>
                <w:webHidden/>
                <w:sz w:val="18"/>
                <w:szCs w:val="18"/>
              </w:rPr>
              <w:fldChar w:fldCharType="end"/>
            </w:r>
          </w:hyperlink>
        </w:p>
        <w:p w14:paraId="2919FCD2" w14:textId="5F7A16C7"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43" w:history="1">
            <w:r w:rsidRPr="00673425">
              <w:rPr>
                <w:rStyle w:val="Hyperlink"/>
                <w:rFonts w:asciiTheme="majorHAnsi" w:hAnsiTheme="majorHAnsi" w:cstheme="majorHAnsi"/>
                <w:noProof/>
                <w:sz w:val="18"/>
                <w:szCs w:val="18"/>
              </w:rPr>
              <w:t>Regel 13: De vrije worp</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_Toc212038043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13</w:t>
            </w:r>
            <w:r w:rsidRPr="00673425">
              <w:rPr>
                <w:rFonts w:asciiTheme="majorHAnsi" w:hAnsiTheme="majorHAnsi" w:cstheme="majorHAnsi"/>
                <w:noProof/>
                <w:webHidden/>
                <w:sz w:val="18"/>
                <w:szCs w:val="18"/>
              </w:rPr>
              <w:fldChar w:fldCharType="end"/>
            </w:r>
          </w:hyperlink>
        </w:p>
        <w:p w14:paraId="6504C8B2" w14:textId="55BD2349"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44" w:history="1">
            <w:r w:rsidRPr="00673425">
              <w:rPr>
                <w:rStyle w:val="Hyperlink"/>
                <w:rFonts w:asciiTheme="majorHAnsi" w:hAnsiTheme="majorHAnsi" w:cstheme="majorHAnsi"/>
                <w:noProof/>
                <w:sz w:val="18"/>
                <w:szCs w:val="18"/>
              </w:rPr>
              <w:t>Regel 14: De 7-meterworp</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_Toc212038044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13</w:t>
            </w:r>
            <w:r w:rsidRPr="00673425">
              <w:rPr>
                <w:rFonts w:asciiTheme="majorHAnsi" w:hAnsiTheme="majorHAnsi" w:cstheme="majorHAnsi"/>
                <w:noProof/>
                <w:webHidden/>
                <w:sz w:val="18"/>
                <w:szCs w:val="18"/>
              </w:rPr>
              <w:fldChar w:fldCharType="end"/>
            </w:r>
          </w:hyperlink>
        </w:p>
        <w:p w14:paraId="03944EA7" w14:textId="0CEFCE24"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45" w:history="1">
            <w:r w:rsidRPr="00673425">
              <w:rPr>
                <w:rStyle w:val="Hyperlink"/>
                <w:rFonts w:asciiTheme="majorHAnsi" w:hAnsiTheme="majorHAnsi" w:cstheme="majorHAnsi"/>
                <w:noProof/>
                <w:sz w:val="18"/>
                <w:szCs w:val="18"/>
              </w:rPr>
              <w:t>Regel 15: Algemene aanwijzingen voor de uitvoering van worpen</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_Toc212038045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13</w:t>
            </w:r>
            <w:r w:rsidRPr="00673425">
              <w:rPr>
                <w:rFonts w:asciiTheme="majorHAnsi" w:hAnsiTheme="majorHAnsi" w:cstheme="majorHAnsi"/>
                <w:noProof/>
                <w:webHidden/>
                <w:sz w:val="18"/>
                <w:szCs w:val="18"/>
              </w:rPr>
              <w:fldChar w:fldCharType="end"/>
            </w:r>
          </w:hyperlink>
        </w:p>
        <w:p w14:paraId="6B9A050D" w14:textId="0402C204"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46" w:history="1">
            <w:r w:rsidRPr="00673425">
              <w:rPr>
                <w:rStyle w:val="Hyperlink"/>
                <w:rFonts w:asciiTheme="majorHAnsi" w:hAnsiTheme="majorHAnsi" w:cstheme="majorHAnsi"/>
                <w:noProof/>
                <w:sz w:val="18"/>
                <w:szCs w:val="18"/>
              </w:rPr>
              <w:t>Regel 16: De straffen</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_Toc212038046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13</w:t>
            </w:r>
            <w:r w:rsidRPr="00673425">
              <w:rPr>
                <w:rFonts w:asciiTheme="majorHAnsi" w:hAnsiTheme="majorHAnsi" w:cstheme="majorHAnsi"/>
                <w:noProof/>
                <w:webHidden/>
                <w:sz w:val="18"/>
                <w:szCs w:val="18"/>
              </w:rPr>
              <w:fldChar w:fldCharType="end"/>
            </w:r>
          </w:hyperlink>
        </w:p>
        <w:p w14:paraId="0EC0C042" w14:textId="533066F9"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47" w:history="1">
            <w:r w:rsidRPr="00673425">
              <w:rPr>
                <w:rStyle w:val="Hyperlink"/>
                <w:rFonts w:asciiTheme="majorHAnsi" w:hAnsiTheme="majorHAnsi" w:cstheme="majorHAnsi"/>
                <w:noProof/>
                <w:sz w:val="18"/>
                <w:szCs w:val="18"/>
              </w:rPr>
              <w:t>Regel 17: De scheidsrechters</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_Toc212038047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13</w:t>
            </w:r>
            <w:r w:rsidRPr="00673425">
              <w:rPr>
                <w:rFonts w:asciiTheme="majorHAnsi" w:hAnsiTheme="majorHAnsi" w:cstheme="majorHAnsi"/>
                <w:noProof/>
                <w:webHidden/>
                <w:sz w:val="18"/>
                <w:szCs w:val="18"/>
              </w:rPr>
              <w:fldChar w:fldCharType="end"/>
            </w:r>
          </w:hyperlink>
        </w:p>
        <w:p w14:paraId="139C5342" w14:textId="148B10E8" w:rsidR="00673425" w:rsidRPr="00673425" w:rsidRDefault="00673425">
          <w:pPr>
            <w:pStyle w:val="Inhopg2"/>
            <w:tabs>
              <w:tab w:val="right" w:leader="dot" w:pos="8777"/>
            </w:tabs>
            <w:rPr>
              <w:rFonts w:asciiTheme="majorHAnsi" w:eastAsiaTheme="minorEastAsia" w:hAnsiTheme="majorHAnsi" w:cstheme="majorHAnsi"/>
              <w:noProof/>
              <w:sz w:val="18"/>
              <w:szCs w:val="18"/>
              <w:lang w:eastAsia="nl-NL"/>
            </w:rPr>
          </w:pPr>
          <w:hyperlink w:anchor="_Toc212038048" w:history="1">
            <w:r w:rsidRPr="00673425">
              <w:rPr>
                <w:rStyle w:val="Hyperlink"/>
                <w:rFonts w:asciiTheme="majorHAnsi" w:hAnsiTheme="majorHAnsi" w:cstheme="majorHAnsi"/>
                <w:noProof/>
                <w:sz w:val="18"/>
                <w:szCs w:val="18"/>
              </w:rPr>
              <w:t>17:1 De Spelbegeleider</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_Toc212038048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13</w:t>
            </w:r>
            <w:r w:rsidRPr="00673425">
              <w:rPr>
                <w:rFonts w:asciiTheme="majorHAnsi" w:hAnsiTheme="majorHAnsi" w:cstheme="majorHAnsi"/>
                <w:noProof/>
                <w:webHidden/>
                <w:sz w:val="18"/>
                <w:szCs w:val="18"/>
              </w:rPr>
              <w:fldChar w:fldCharType="end"/>
            </w:r>
          </w:hyperlink>
        </w:p>
        <w:p w14:paraId="6F32D60D" w14:textId="430C0669" w:rsidR="00673425" w:rsidRPr="00673425" w:rsidRDefault="00673425">
          <w:pPr>
            <w:pStyle w:val="Inhopg1"/>
            <w:tabs>
              <w:tab w:val="right" w:leader="dot" w:pos="8777"/>
            </w:tabs>
            <w:rPr>
              <w:rFonts w:asciiTheme="majorHAnsi" w:eastAsiaTheme="minorEastAsia" w:hAnsiTheme="majorHAnsi" w:cstheme="majorHAnsi"/>
              <w:noProof/>
              <w:sz w:val="18"/>
              <w:szCs w:val="18"/>
              <w:lang w:eastAsia="nl-NL"/>
            </w:rPr>
          </w:pPr>
          <w:hyperlink w:anchor="_Toc212038049" w:history="1">
            <w:r w:rsidRPr="00673425">
              <w:rPr>
                <w:rStyle w:val="Hyperlink"/>
                <w:rFonts w:asciiTheme="majorHAnsi" w:hAnsiTheme="majorHAnsi" w:cstheme="majorHAnsi"/>
                <w:noProof/>
                <w:sz w:val="18"/>
                <w:szCs w:val="18"/>
              </w:rPr>
              <w:t>Regel 18: De tijdwaarnemer en de secretaris</w:t>
            </w:r>
            <w:r w:rsidRPr="00673425">
              <w:rPr>
                <w:rFonts w:asciiTheme="majorHAnsi" w:hAnsiTheme="majorHAnsi" w:cstheme="majorHAnsi"/>
                <w:noProof/>
                <w:webHidden/>
                <w:sz w:val="18"/>
                <w:szCs w:val="18"/>
              </w:rPr>
              <w:tab/>
            </w:r>
            <w:r w:rsidRPr="00673425">
              <w:rPr>
                <w:rFonts w:asciiTheme="majorHAnsi" w:hAnsiTheme="majorHAnsi" w:cstheme="majorHAnsi"/>
                <w:noProof/>
                <w:webHidden/>
                <w:sz w:val="18"/>
                <w:szCs w:val="18"/>
              </w:rPr>
              <w:fldChar w:fldCharType="begin"/>
            </w:r>
            <w:r w:rsidRPr="00673425">
              <w:rPr>
                <w:rFonts w:asciiTheme="majorHAnsi" w:hAnsiTheme="majorHAnsi" w:cstheme="majorHAnsi"/>
                <w:noProof/>
                <w:webHidden/>
                <w:sz w:val="18"/>
                <w:szCs w:val="18"/>
              </w:rPr>
              <w:instrText xml:space="preserve"> PAGEREF _Toc212038049 \h </w:instrText>
            </w:r>
            <w:r w:rsidRPr="00673425">
              <w:rPr>
                <w:rFonts w:asciiTheme="majorHAnsi" w:hAnsiTheme="majorHAnsi" w:cstheme="majorHAnsi"/>
                <w:noProof/>
                <w:webHidden/>
                <w:sz w:val="18"/>
                <w:szCs w:val="18"/>
              </w:rPr>
            </w:r>
            <w:r w:rsidRPr="00673425">
              <w:rPr>
                <w:rFonts w:asciiTheme="majorHAnsi" w:hAnsiTheme="majorHAnsi" w:cstheme="majorHAnsi"/>
                <w:noProof/>
                <w:webHidden/>
                <w:sz w:val="18"/>
                <w:szCs w:val="18"/>
              </w:rPr>
              <w:fldChar w:fldCharType="separate"/>
            </w:r>
            <w:r>
              <w:rPr>
                <w:rFonts w:asciiTheme="majorHAnsi" w:hAnsiTheme="majorHAnsi" w:cstheme="majorHAnsi"/>
                <w:noProof/>
                <w:webHidden/>
                <w:sz w:val="18"/>
                <w:szCs w:val="18"/>
              </w:rPr>
              <w:t>14</w:t>
            </w:r>
            <w:r w:rsidRPr="00673425">
              <w:rPr>
                <w:rFonts w:asciiTheme="majorHAnsi" w:hAnsiTheme="majorHAnsi" w:cstheme="majorHAnsi"/>
                <w:noProof/>
                <w:webHidden/>
                <w:sz w:val="18"/>
                <w:szCs w:val="18"/>
              </w:rPr>
              <w:fldChar w:fldCharType="end"/>
            </w:r>
          </w:hyperlink>
        </w:p>
        <w:p w14:paraId="3ADCFEED" w14:textId="0C4AB114" w:rsidR="00B24E69" w:rsidRDefault="00B24E69" w:rsidP="00B24E69">
          <w:pPr>
            <w:rPr>
              <w:rFonts w:eastAsiaTheme="minorEastAsia"/>
              <w:b/>
              <w:bCs/>
            </w:rPr>
          </w:pPr>
          <w:r w:rsidRPr="00673425">
            <w:rPr>
              <w:rFonts w:asciiTheme="majorHAnsi" w:hAnsiTheme="majorHAnsi" w:cstheme="majorHAnsi"/>
              <w:b/>
              <w:bCs/>
              <w:sz w:val="18"/>
              <w:szCs w:val="18"/>
            </w:rPr>
            <w:fldChar w:fldCharType="end"/>
          </w:r>
        </w:p>
      </w:sdtContent>
    </w:sdt>
    <w:p w14:paraId="4B2C9C72" w14:textId="03CFA41A" w:rsidR="00B24E69" w:rsidRPr="00714BA6" w:rsidRDefault="00B24E69" w:rsidP="00B24E69">
      <w:r>
        <w:br w:type="page"/>
      </w:r>
    </w:p>
    <w:p w14:paraId="097A8CCC" w14:textId="77777777" w:rsidR="00B24E69" w:rsidRDefault="00B24E69" w:rsidP="00405506">
      <w:pPr>
        <w:pStyle w:val="Kop1"/>
        <w:numPr>
          <w:ilvl w:val="0"/>
          <w:numId w:val="0"/>
        </w:numPr>
        <w:ind w:left="567" w:hanging="567"/>
      </w:pPr>
      <w:bookmarkStart w:id="2" w:name="_Toc212038001"/>
      <w:r>
        <w:lastRenderedPageBreak/>
        <w:t>Regel 1: Het speeloppervlak</w:t>
      </w:r>
      <w:bookmarkEnd w:id="2"/>
      <w:r>
        <w:t xml:space="preserve"> </w:t>
      </w:r>
    </w:p>
    <w:p w14:paraId="3D78173F" w14:textId="47F755FF" w:rsidR="00B24E69" w:rsidRPr="00B24E69" w:rsidRDefault="00B24E69" w:rsidP="00B24E69">
      <w:bookmarkStart w:id="3" w:name="_Toc212038002"/>
      <w:r w:rsidRPr="001368F4">
        <w:rPr>
          <w:rStyle w:val="Kop2Char"/>
          <w:sz w:val="22"/>
        </w:rPr>
        <w:t>1:1 Het speeloppervlak</w:t>
      </w:r>
      <w:bookmarkEnd w:id="3"/>
      <w:r w:rsidRPr="001368F4">
        <w:rPr>
          <w:sz w:val="22"/>
        </w:rPr>
        <w:t xml:space="preserve"> </w:t>
      </w:r>
      <w:r w:rsidRPr="001368F4">
        <w:rPr>
          <w:sz w:val="22"/>
        </w:rPr>
        <w:br/>
      </w:r>
      <w:r w:rsidRPr="00B24E69">
        <w:t xml:space="preserve">Het speeloppervlak (zie afbeelding 1) is een rechthoek van 20 meter lang en 14 meter breed en omvat een speelveld en twee doelgebieden. De lengtelijnen worden </w:t>
      </w:r>
      <w:r w:rsidR="004E4AC1">
        <w:t>“</w:t>
      </w:r>
      <w:r w:rsidRPr="00B24E69">
        <w:t>zijlijnen</w:t>
      </w:r>
      <w:r w:rsidR="004E4AC1">
        <w:t>”</w:t>
      </w:r>
      <w:r w:rsidRPr="00B24E69">
        <w:t xml:space="preserve"> genoemd; de breedtelijnen heten </w:t>
      </w:r>
      <w:r w:rsidR="004E4AC1">
        <w:t>“</w:t>
      </w:r>
      <w:r w:rsidRPr="00B24E69">
        <w:t>achterlijnen</w:t>
      </w:r>
      <w:r w:rsidR="004E4AC1">
        <w:t>”</w:t>
      </w:r>
      <w:r w:rsidRPr="00B24E69">
        <w:t xml:space="preserve"> en die tussen de doelpalen </w:t>
      </w:r>
      <w:r w:rsidR="004E4AC1">
        <w:t>“</w:t>
      </w:r>
      <w:r w:rsidRPr="00B24E69">
        <w:t>doellijnen</w:t>
      </w:r>
      <w:r w:rsidR="004E4AC1">
        <w:t>”</w:t>
      </w:r>
      <w:r w:rsidRPr="00B24E69">
        <w:t xml:space="preserve">. </w:t>
      </w:r>
    </w:p>
    <w:p w14:paraId="43209B03" w14:textId="77777777" w:rsidR="00B24E69" w:rsidRDefault="00B24E69" w:rsidP="00B24E69">
      <w:r>
        <w:rPr>
          <w:noProof/>
        </w:rPr>
        <w:drawing>
          <wp:inline distT="0" distB="0" distL="0" distR="0" wp14:anchorId="2B72F5FE" wp14:editId="7453D262">
            <wp:extent cx="5760720" cy="3180715"/>
            <wp:effectExtent l="0" t="0" r="0" b="635"/>
            <wp:docPr id="72918649" name="Afbeelding 15" descr="Afbeelding met schermopname, cirkel, diagram,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8649" name="Afbeelding 1" descr="Afbeelding met schermopname, cirkel, diagram, Rechthoek&#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80715"/>
                    </a:xfrm>
                    <a:prstGeom prst="rect">
                      <a:avLst/>
                    </a:prstGeom>
                    <a:noFill/>
                    <a:ln>
                      <a:noFill/>
                    </a:ln>
                  </pic:spPr>
                </pic:pic>
              </a:graphicData>
            </a:graphic>
          </wp:inline>
        </w:drawing>
      </w:r>
    </w:p>
    <w:p w14:paraId="50E0591A" w14:textId="77777777" w:rsidR="004E4AC1" w:rsidRDefault="004E4AC1" w:rsidP="00B24E69">
      <w:pPr>
        <w:rPr>
          <w:rStyle w:val="Kop2Char"/>
        </w:rPr>
      </w:pPr>
    </w:p>
    <w:p w14:paraId="54E794BC" w14:textId="340053AF" w:rsidR="00B24E69" w:rsidRDefault="00B24E69" w:rsidP="00B24E69">
      <w:bookmarkStart w:id="4" w:name="_Toc212038003"/>
      <w:r w:rsidRPr="001368F4">
        <w:rPr>
          <w:rStyle w:val="Kop2Char"/>
          <w:sz w:val="22"/>
        </w:rPr>
        <w:t>1:2 Het doel</w:t>
      </w:r>
      <w:bookmarkEnd w:id="4"/>
      <w:r w:rsidRPr="001368F4">
        <w:rPr>
          <w:sz w:val="22"/>
        </w:rPr>
        <w:t xml:space="preserve"> </w:t>
      </w:r>
      <w:r w:rsidRPr="001368F4">
        <w:rPr>
          <w:sz w:val="22"/>
        </w:rPr>
        <w:br/>
      </w:r>
      <w:r>
        <w:t xml:space="preserve">Het doel </w:t>
      </w:r>
      <w:r w:rsidRPr="00357075">
        <w:t>is 160 cm</w:t>
      </w:r>
      <w:r w:rsidR="004E4AC1">
        <w:t>.</w:t>
      </w:r>
      <w:r w:rsidRPr="00357075">
        <w:t xml:space="preserve"> hoog en 200 cm</w:t>
      </w:r>
      <w:r w:rsidR="004E4AC1">
        <w:t>.</w:t>
      </w:r>
      <w:r w:rsidRPr="00357075">
        <w:t xml:space="preserve"> breed (de mobiele doeltjes van 170x220</w:t>
      </w:r>
      <w:r w:rsidR="004E4AC1">
        <w:t>cm.</w:t>
      </w:r>
      <w:r w:rsidRPr="00357075">
        <w:t xml:space="preserve"> zijn ook toegestaan).</w:t>
      </w:r>
      <w:r>
        <w:t xml:space="preserve"> Elk doel moet voorzien zijn van een net. Dit moet zodanig zijn bevestigd, dat een in het doel geworpen bal normaliter in het doel blijft liggen. De doelen moeten verzwaard zijn zodat ze niet om kunnen vallen of van dermate licht materiaal gemaakt zijn dat deze geen schade kunnen berokkenen aan de doelverdediger. </w:t>
      </w:r>
    </w:p>
    <w:p w14:paraId="1591976B" w14:textId="77777777" w:rsidR="004E4AC1" w:rsidRDefault="004E4AC1" w:rsidP="00B24E69"/>
    <w:p w14:paraId="5341D78C" w14:textId="77777777" w:rsidR="00B24E69" w:rsidRDefault="00B24E69" w:rsidP="00B24E69">
      <w:bookmarkStart w:id="5" w:name="_Toc212038004"/>
      <w:r w:rsidRPr="001368F4">
        <w:rPr>
          <w:rStyle w:val="Kop2Char"/>
          <w:sz w:val="22"/>
        </w:rPr>
        <w:t>1:3 Het doelgebied</w:t>
      </w:r>
      <w:bookmarkEnd w:id="5"/>
      <w:r w:rsidRPr="001368F4">
        <w:rPr>
          <w:sz w:val="22"/>
        </w:rPr>
        <w:br/>
      </w:r>
      <w:r>
        <w:t xml:space="preserve">Voor elk doel bevindt zich het doelgebied (zie afbeelding). Het doelgebied bestaat uit twee kwartcirkels met een straal van 5 meter.  </w:t>
      </w:r>
    </w:p>
    <w:p w14:paraId="1FF6FB3D" w14:textId="5E21C21F" w:rsidR="00B24E69" w:rsidRDefault="008578FE" w:rsidP="00B24E69">
      <w:r w:rsidRPr="001368F4">
        <w:rPr>
          <w:rStyle w:val="Kop2Char"/>
          <w:noProof/>
          <w:sz w:val="22"/>
        </w:rPr>
        <w:lastRenderedPageBreak/>
        <w:drawing>
          <wp:anchor distT="0" distB="0" distL="114300" distR="114300" simplePos="0" relativeHeight="251658240" behindDoc="0" locked="0" layoutInCell="1" allowOverlap="1" wp14:anchorId="4EBAF3E2" wp14:editId="72428E82">
            <wp:simplePos x="0" y="0"/>
            <wp:positionH relativeFrom="margin">
              <wp:posOffset>-77470</wp:posOffset>
            </wp:positionH>
            <wp:positionV relativeFrom="paragraph">
              <wp:posOffset>967740</wp:posOffset>
            </wp:positionV>
            <wp:extent cx="4300855" cy="2618105"/>
            <wp:effectExtent l="0" t="0" r="4445" b="0"/>
            <wp:wrapTopAndBottom/>
            <wp:docPr id="173575772" name="Afbeelding 16" descr="Afbeelding met schermopname, ontwerp, cirkel,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5772" name="Afbeelding 2" descr="Afbeelding met schermopname, ontwerp, cirkel, Graphics&#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4300855" cy="2618105"/>
                    </a:xfrm>
                    <a:prstGeom prst="rect">
                      <a:avLst/>
                    </a:prstGeom>
                  </pic:spPr>
                </pic:pic>
              </a:graphicData>
            </a:graphic>
            <wp14:sizeRelH relativeFrom="margin">
              <wp14:pctWidth>0</wp14:pctWidth>
            </wp14:sizeRelH>
            <wp14:sizeRelV relativeFrom="margin">
              <wp14:pctHeight>0</wp14:pctHeight>
            </wp14:sizeRelV>
          </wp:anchor>
        </w:drawing>
      </w:r>
      <w:bookmarkStart w:id="6" w:name="_Toc212038005"/>
      <w:r w:rsidR="00B24E69" w:rsidRPr="001368F4">
        <w:rPr>
          <w:rStyle w:val="Kop2Char"/>
          <w:sz w:val="22"/>
        </w:rPr>
        <w:t>1:4 Ontbreken van F-jeugd belijning</w:t>
      </w:r>
      <w:bookmarkEnd w:id="6"/>
      <w:r w:rsidR="00B24E69" w:rsidRPr="001368F4">
        <w:rPr>
          <w:sz w:val="22"/>
        </w:rPr>
        <w:br/>
      </w:r>
      <w:r w:rsidR="00B24E69">
        <w:t xml:space="preserve">Bij het ontbreken van F-jeugd belijning in de sporthal kan er ook gebruik worden gemaakt van de basketbalveldjes. De 3-puntslijn kan in dit geval gebruikt worden als doelgebied, het doeltje wordt op 5 meter afstand van de 3-puntslijn geplaatst. Hierdoor wordt het speelveld iets langer. </w:t>
      </w:r>
    </w:p>
    <w:p w14:paraId="611123C8" w14:textId="61E30ACA" w:rsidR="00B24E69" w:rsidRDefault="00B24E69" w:rsidP="00B24E69"/>
    <w:p w14:paraId="69969A94" w14:textId="0174C6CA" w:rsidR="00B24E69" w:rsidRDefault="00B24E69" w:rsidP="00405506">
      <w:pPr>
        <w:pStyle w:val="Kop1"/>
        <w:numPr>
          <w:ilvl w:val="0"/>
          <w:numId w:val="0"/>
        </w:numPr>
        <w:ind w:left="567" w:hanging="567"/>
      </w:pPr>
      <w:bookmarkStart w:id="7" w:name="_Toc212038006"/>
      <w:r>
        <w:t>Regel 2: De speeltijd</w:t>
      </w:r>
      <w:bookmarkEnd w:id="7"/>
    </w:p>
    <w:p w14:paraId="51B50152" w14:textId="4727889D" w:rsidR="00B24E69" w:rsidRDefault="00B24E69" w:rsidP="00B24E69">
      <w:r w:rsidRPr="00357075">
        <w:t xml:space="preserve">Een wedstrijd duurt 20 minuten inclusief </w:t>
      </w:r>
      <w:proofErr w:type="spellStart"/>
      <w:r w:rsidRPr="00357075">
        <w:t>shoot</w:t>
      </w:r>
      <w:proofErr w:type="spellEnd"/>
      <w:r w:rsidRPr="00357075">
        <w:t xml:space="preserve">-out en wisseltijd. </w:t>
      </w:r>
      <w:r>
        <w:t xml:space="preserve">De wedstrijd zelf duurt 13 minuten. </w:t>
      </w:r>
      <w:r w:rsidRPr="00357075">
        <w:t>In bepaalde gevallen kunnen andere speeltijden afgesproken zijn. Lees hiervoor het toernooireglement</w:t>
      </w:r>
      <w:r>
        <w:t>.</w:t>
      </w:r>
    </w:p>
    <w:p w14:paraId="7FEF977F" w14:textId="77777777" w:rsidR="00B24E69" w:rsidRDefault="00B24E69" w:rsidP="00B24E69"/>
    <w:p w14:paraId="280093A9" w14:textId="77777777" w:rsidR="00B24E69" w:rsidRDefault="00B24E69" w:rsidP="00405506">
      <w:pPr>
        <w:pStyle w:val="Kop1"/>
        <w:numPr>
          <w:ilvl w:val="0"/>
          <w:numId w:val="0"/>
        </w:numPr>
        <w:ind w:left="567" w:hanging="567"/>
      </w:pPr>
      <w:bookmarkStart w:id="8" w:name="_Toc212038007"/>
      <w:r>
        <w:t>Regel 3: De bal</w:t>
      </w:r>
      <w:bookmarkEnd w:id="8"/>
      <w:r>
        <w:t xml:space="preserve"> </w:t>
      </w:r>
    </w:p>
    <w:p w14:paraId="392D9150" w14:textId="157FD142" w:rsidR="00B24E69" w:rsidRDefault="00B24E69" w:rsidP="00B24E69">
      <w:r w:rsidRPr="004A0DC0">
        <w:t>Er wordt gespeeld met een zachte bal, waarmee kan worden gestuit. De afmeting van de bal is tussen 42 en 47 cm en de bal weegt tussen de 170 en 210 gram. Het verschil in afmeting en gebruik wordt mede bepaald aan de hand van de vaardigheden van de kinderen.</w:t>
      </w:r>
    </w:p>
    <w:p w14:paraId="638B88DF" w14:textId="77777777" w:rsidR="00B24E69" w:rsidRDefault="00B24E69" w:rsidP="00B24E69"/>
    <w:p w14:paraId="242C7884" w14:textId="07172029" w:rsidR="00B24E69" w:rsidRDefault="00B24E69" w:rsidP="00405506">
      <w:pPr>
        <w:pStyle w:val="Kop1"/>
        <w:numPr>
          <w:ilvl w:val="0"/>
          <w:numId w:val="0"/>
        </w:numPr>
        <w:ind w:left="567" w:hanging="567"/>
      </w:pPr>
      <w:bookmarkStart w:id="9" w:name="_Toc212038008"/>
      <w:r>
        <w:t>Regel 4: Het team, het wisselen, de uitrusting,</w:t>
      </w:r>
      <w:r w:rsidR="00893654">
        <w:t xml:space="preserve"> </w:t>
      </w:r>
      <w:r>
        <w:t>blessure speler</w:t>
      </w:r>
      <w:bookmarkEnd w:id="9"/>
      <w:r>
        <w:t xml:space="preserve"> </w:t>
      </w:r>
    </w:p>
    <w:p w14:paraId="6CF2294B" w14:textId="6AA8369A" w:rsidR="00893654" w:rsidRDefault="00B24E69" w:rsidP="00B24E69">
      <w:pPr>
        <w:rPr>
          <w:rStyle w:val="Kop2Char"/>
        </w:rPr>
      </w:pPr>
      <w:bookmarkStart w:id="10" w:name="_Toc212038009"/>
      <w:r w:rsidRPr="001368F4">
        <w:rPr>
          <w:rStyle w:val="Kop2Char"/>
          <w:sz w:val="22"/>
        </w:rPr>
        <w:t>4:1 Het team</w:t>
      </w:r>
      <w:bookmarkEnd w:id="10"/>
      <w:r w:rsidRPr="001368F4">
        <w:rPr>
          <w:sz w:val="22"/>
        </w:rPr>
        <w:t xml:space="preserve"> </w:t>
      </w:r>
      <w:r w:rsidRPr="001368F4">
        <w:rPr>
          <w:sz w:val="22"/>
        </w:rPr>
        <w:br/>
      </w:r>
      <w:r>
        <w:t>Een team bestaat uit 4 spelers in het veld</w:t>
      </w:r>
      <w:r w:rsidR="00583B44">
        <w:t>. V</w:t>
      </w:r>
      <w:r>
        <w:t>an de veldspelers gaat steeds een ander het doel verdedigen.</w:t>
      </w:r>
      <w:r w:rsidR="13FDCFE4">
        <w:t xml:space="preserve"> Er dienen ook minimaal 4 speler op de teamopgave te staan in Sportlink zodat het wedstrijdformulier ingestuurd kan worden. </w:t>
      </w:r>
      <w:r>
        <w:br/>
      </w:r>
    </w:p>
    <w:p w14:paraId="0CB3C8DE" w14:textId="6546ECAA" w:rsidR="00B24E69" w:rsidRDefault="00B24E69" w:rsidP="00B24E69">
      <w:bookmarkStart w:id="11" w:name="_Toc212038010"/>
      <w:r w:rsidRPr="001368F4">
        <w:rPr>
          <w:rStyle w:val="Kop2Char"/>
          <w:sz w:val="22"/>
        </w:rPr>
        <w:t>4:2 De uitrusting</w:t>
      </w:r>
      <w:bookmarkEnd w:id="11"/>
      <w:r w:rsidRPr="001368F4">
        <w:rPr>
          <w:sz w:val="22"/>
        </w:rPr>
        <w:t xml:space="preserve"> </w:t>
      </w:r>
      <w:r w:rsidRPr="001368F4">
        <w:rPr>
          <w:sz w:val="22"/>
        </w:rPr>
        <w:br/>
      </w:r>
      <w:r>
        <w:t xml:space="preserve">Alle veldspelers van een team dienen gelijke speelkleding te dragen. De combinatie van kleur en </w:t>
      </w:r>
      <w:r>
        <w:lastRenderedPageBreak/>
        <w:t xml:space="preserve">ontwerp van de kleding van beide teams moet zodanig zijn, dat de teams duidelijk te onderscheiden zijn. Er is geen afwijkend shirt voor de doelverdediger.  </w:t>
      </w:r>
    </w:p>
    <w:p w14:paraId="06B7D447" w14:textId="77777777" w:rsidR="00583B44" w:rsidRDefault="00583B44" w:rsidP="00B24E69"/>
    <w:p w14:paraId="682DA84A" w14:textId="77777777" w:rsidR="00B24E69" w:rsidRDefault="00B24E69" w:rsidP="00B24E69">
      <w:bookmarkStart w:id="12" w:name="_Toc212038011"/>
      <w:r w:rsidRPr="001368F4">
        <w:rPr>
          <w:rStyle w:val="Kop2Char"/>
          <w:sz w:val="22"/>
        </w:rPr>
        <w:t>4:3 Schoeisel en andere voorwerpen</w:t>
      </w:r>
      <w:bookmarkEnd w:id="12"/>
      <w:r w:rsidRPr="001368F4">
        <w:rPr>
          <w:sz w:val="22"/>
        </w:rPr>
        <w:br/>
      </w:r>
      <w:r>
        <w:t xml:space="preserve">Het dragen van voorwerpen die spelers in gevaar kunnen brengen zijn niet toegestaan. Hieronder wordt verstaan: hoofdbescherming, gezichtsmaskers, armbanden, polshorloges, (hals)kettingen, oorsieraden, zichtbare piercings, brillen zonder hoofdband of met een vast montuur en alle andere voorwerpen welke een gevaar kunnen opleveren. Platte ringen, kleine oorbellen en zichtbare piercings zijn toegestaan zolang deze zodanig worden ingetapet, dat ze geen gevaar meer opleveren voor andere spelers. Het dragen van voorhoofdsbanden, hoofddoeken en aanvoerdersbanden van zacht elastisch materiaal is toegestaan. </w:t>
      </w:r>
    </w:p>
    <w:p w14:paraId="14916984" w14:textId="77777777" w:rsidR="00583B44" w:rsidRDefault="00583B44" w:rsidP="00B24E69"/>
    <w:p w14:paraId="3A9E0F33" w14:textId="25370FBF" w:rsidR="00B24E69" w:rsidRDefault="00B24E69" w:rsidP="00B24E69">
      <w:bookmarkStart w:id="13" w:name="_Toc212038012"/>
      <w:r w:rsidRPr="001368F4">
        <w:rPr>
          <w:rStyle w:val="Kop2Char"/>
          <w:sz w:val="22"/>
        </w:rPr>
        <w:t>4:4 Blessure speler</w:t>
      </w:r>
      <w:bookmarkEnd w:id="13"/>
      <w:r w:rsidRPr="001368F4">
        <w:rPr>
          <w:sz w:val="22"/>
        </w:rPr>
        <w:t xml:space="preserve"> </w:t>
      </w:r>
      <w:r w:rsidRPr="001368F4">
        <w:rPr>
          <w:sz w:val="22"/>
        </w:rPr>
        <w:br/>
      </w:r>
      <w:r>
        <w:t xml:space="preserve">Een speler die bloedt of die bloed aan lichaam of speelkleding heeft, moet het speeloppervlak direct en op eigen initiatief (door middel van een reguliere spelerswissel) verlaten om het bloeden te stelpen, de wond af te dekken en lichaam en speelkleding schoon te maken. Daarna mag hij pas het speeloppervlak weer betreden. </w:t>
      </w:r>
    </w:p>
    <w:p w14:paraId="4C63EA94" w14:textId="77777777" w:rsidR="00B24E69" w:rsidRDefault="00B24E69" w:rsidP="00B24E69"/>
    <w:p w14:paraId="5CB9FC14" w14:textId="77777777" w:rsidR="00B24E69" w:rsidRDefault="00B24E69" w:rsidP="00405506">
      <w:pPr>
        <w:pStyle w:val="Kop1"/>
        <w:numPr>
          <w:ilvl w:val="0"/>
          <w:numId w:val="0"/>
        </w:numPr>
        <w:ind w:left="567" w:hanging="567"/>
      </w:pPr>
      <w:bookmarkStart w:id="14" w:name="_Toc212038013"/>
      <w:r>
        <w:t>Regel 5: De doelverdediger</w:t>
      </w:r>
      <w:bookmarkEnd w:id="14"/>
      <w:r>
        <w:t xml:space="preserve"> </w:t>
      </w:r>
    </w:p>
    <w:p w14:paraId="08C9C68F" w14:textId="77777777" w:rsidR="007D35BF" w:rsidRDefault="00B24E69" w:rsidP="00B24E69">
      <w:r>
        <w:t xml:space="preserve">Het is de doelverdediger toegestaan om bij het afweren in het doelgebied de bal met alle lichaamsdelen aan te raken. In het doelgebied mag hij zich met de bal bewegen, los van de aan veldspelers opgelegde beperkingen. </w:t>
      </w:r>
    </w:p>
    <w:p w14:paraId="3460FE15" w14:textId="0C49DDAC" w:rsidR="00B24E69" w:rsidRDefault="00B24E69" w:rsidP="00B24E69">
      <w:r>
        <w:br/>
      </w:r>
      <w:bookmarkStart w:id="15" w:name="_Toc212038014"/>
      <w:r w:rsidRPr="001368F4">
        <w:rPr>
          <w:rStyle w:val="Kop2Char"/>
          <w:sz w:val="22"/>
        </w:rPr>
        <w:t>5:1 Doelverdediger is veldspeler</w:t>
      </w:r>
      <w:bookmarkEnd w:id="15"/>
      <w:r w:rsidRPr="001368F4">
        <w:rPr>
          <w:sz w:val="22"/>
        </w:rPr>
        <w:t xml:space="preserve"> </w:t>
      </w:r>
      <w:r w:rsidRPr="001368F4">
        <w:rPr>
          <w:sz w:val="22"/>
        </w:rPr>
        <w:br/>
      </w:r>
      <w:r>
        <w:t xml:space="preserve">De keeper gaat ook altijd als veldspeler meespelen, waardoor een overtal kan ontstaan (3 tegen 4). De veldspeler die, nadat hij heeft aangevallen, als eerste in het doelgebied is zal het doel verdedigen. </w:t>
      </w:r>
    </w:p>
    <w:p w14:paraId="21EC18C7" w14:textId="77777777" w:rsidR="007D35BF" w:rsidRDefault="007D35BF" w:rsidP="00B24E69"/>
    <w:p w14:paraId="19B222A0" w14:textId="61E70700" w:rsidR="000F7AC0" w:rsidRDefault="00B24E69" w:rsidP="5237A72E">
      <w:bookmarkStart w:id="16" w:name="_Toc212038015"/>
      <w:r w:rsidRPr="5237A72E">
        <w:rPr>
          <w:rStyle w:val="Kop1Char"/>
        </w:rPr>
        <w:t>Regel 6: Het doelgebied</w:t>
      </w:r>
      <w:bookmarkEnd w:id="16"/>
      <w:r>
        <w:t xml:space="preserve"> </w:t>
      </w:r>
      <w:r>
        <w:br/>
      </w:r>
      <w:r w:rsidRPr="001368F4">
        <w:rPr>
          <w:rStyle w:val="Kop2Char"/>
          <w:sz w:val="22"/>
        </w:rPr>
        <w:t>6:1 Het doelgebied</w:t>
      </w:r>
      <w:r w:rsidRPr="001368F4">
        <w:rPr>
          <w:sz w:val="22"/>
        </w:rPr>
        <w:t xml:space="preserve"> </w:t>
      </w:r>
      <w:r w:rsidRPr="001368F4">
        <w:rPr>
          <w:sz w:val="22"/>
        </w:rPr>
        <w:br/>
      </w:r>
      <w:r>
        <w:t xml:space="preserve">Het doelgebied mag door alle veldspelers worden betreden. Het doelgebied, inclusief de </w:t>
      </w:r>
      <w:r w:rsidR="000F7AC0">
        <w:t>doelgebied lijn</w:t>
      </w:r>
      <w:r>
        <w:t>, is betreden zodra het door een veldspeler met een deel van het lichaam wordt aangeraakt. De eerste veldspeler die het doelgebied betreed</w:t>
      </w:r>
      <w:r w:rsidR="000F7AC0">
        <w:t>t</w:t>
      </w:r>
      <w:r>
        <w:t xml:space="preserve"> is de doelverdediger tijdens die aanval.</w:t>
      </w:r>
    </w:p>
    <w:p w14:paraId="15B3E60C" w14:textId="77777777" w:rsidR="001368F4" w:rsidRDefault="00B24E69" w:rsidP="5237A72E">
      <w:pPr>
        <w:rPr>
          <w:rStyle w:val="Kop2Char"/>
          <w:sz w:val="22"/>
        </w:rPr>
      </w:pPr>
      <w:r>
        <w:br/>
      </w:r>
    </w:p>
    <w:p w14:paraId="6F7C9C0A" w14:textId="790A282B" w:rsidR="00B24E69" w:rsidRDefault="0B99F7F3" w:rsidP="5237A72E">
      <w:bookmarkStart w:id="17" w:name="_Toc212038016"/>
      <w:r w:rsidRPr="001368F4">
        <w:rPr>
          <w:rStyle w:val="Kop2Char"/>
          <w:sz w:val="22"/>
        </w:rPr>
        <w:lastRenderedPageBreak/>
        <w:t>6</w:t>
      </w:r>
      <w:r w:rsidR="00B24E69" w:rsidRPr="001368F4">
        <w:rPr>
          <w:rStyle w:val="Kop2Char"/>
          <w:sz w:val="22"/>
        </w:rPr>
        <w:t>:2 Meerdere doelverdedigers</w:t>
      </w:r>
      <w:bookmarkEnd w:id="17"/>
      <w:r w:rsidR="00B24E69" w:rsidRPr="001368F4">
        <w:rPr>
          <w:sz w:val="22"/>
        </w:rPr>
        <w:br/>
      </w:r>
      <w:r w:rsidR="00B24E69">
        <w:t>Staan er door een misverstand even 2 keepers in het doel en er wordt gescoord, dan speel je gewoon door. Als de bal wordt gestopt, krijgt het aanvallende team de bal terug.</w:t>
      </w:r>
    </w:p>
    <w:p w14:paraId="0088E7AB" w14:textId="77777777" w:rsidR="000F7AC0" w:rsidRDefault="000F7AC0" w:rsidP="5237A72E">
      <w:pPr>
        <w:rPr>
          <w:rStyle w:val="Kop2Char"/>
        </w:rPr>
      </w:pPr>
    </w:p>
    <w:p w14:paraId="1AA8026B" w14:textId="4C4781E1" w:rsidR="007161C1" w:rsidRDefault="00B24E69" w:rsidP="00B24E69">
      <w:bookmarkStart w:id="18" w:name="_Toc212038017"/>
      <w:r w:rsidRPr="00344DDB">
        <w:rPr>
          <w:rStyle w:val="Kop1Char"/>
        </w:rPr>
        <w:t>Regel 7: Het spelen van de bal</w:t>
      </w:r>
      <w:bookmarkEnd w:id="18"/>
      <w:r>
        <w:br/>
      </w:r>
      <w:r w:rsidRPr="001368F4">
        <w:rPr>
          <w:rStyle w:val="Kop2Char"/>
          <w:sz w:val="22"/>
        </w:rPr>
        <w:t>7:1 Toegestaan</w:t>
      </w:r>
      <w:r w:rsidRPr="001368F4">
        <w:rPr>
          <w:sz w:val="22"/>
        </w:rPr>
        <w:t xml:space="preserve"> </w:t>
      </w:r>
      <w:r w:rsidRPr="001368F4">
        <w:rPr>
          <w:sz w:val="22"/>
        </w:rPr>
        <w:br/>
      </w:r>
      <w:r>
        <w:t>Het is toegestaan de bal met gebruikmaking van handen (open of gesloten), armen, hoofd, bovenbeen en knieën, te werpen, te vangen, te stoppen, te stoten of te slaan.</w:t>
      </w:r>
    </w:p>
    <w:p w14:paraId="2FE6EE36" w14:textId="1130313E" w:rsidR="007161C1" w:rsidRDefault="00B24E69" w:rsidP="00B24E69">
      <w:r>
        <w:br/>
      </w:r>
      <w:bookmarkStart w:id="19" w:name="_Toc212038018"/>
      <w:r w:rsidRPr="001368F4">
        <w:rPr>
          <w:rStyle w:val="Kop2Char"/>
          <w:sz w:val="22"/>
        </w:rPr>
        <w:t>7:2 Drie passen</w:t>
      </w:r>
      <w:bookmarkEnd w:id="19"/>
      <w:r w:rsidRPr="001368F4">
        <w:rPr>
          <w:sz w:val="22"/>
        </w:rPr>
        <w:br/>
      </w:r>
      <w:r>
        <w:t>Het is toegestaan met de bal hoogstens 3 passen te maken</w:t>
      </w:r>
      <w:r w:rsidR="0017403B">
        <w:t>. E</w:t>
      </w:r>
      <w:r>
        <w:t xml:space="preserve">en pas is gemaakt wanneer: </w:t>
      </w:r>
    </w:p>
    <w:p w14:paraId="7A6FB918" w14:textId="0C171CC4" w:rsidR="007161C1" w:rsidRDefault="00B9412D" w:rsidP="007161C1">
      <w:pPr>
        <w:pStyle w:val="Lijstalinea"/>
        <w:numPr>
          <w:ilvl w:val="0"/>
          <w:numId w:val="23"/>
        </w:numPr>
      </w:pPr>
      <w:r>
        <w:t>E</w:t>
      </w:r>
      <w:r w:rsidR="00B24E69">
        <w:t xml:space="preserve">en met beide voeten op de grond staande speler een voet optilt en deze weer neerzet of een voet van een plaats naar een andere plaats beweegt; </w:t>
      </w:r>
    </w:p>
    <w:p w14:paraId="660FC3C7" w14:textId="2D4AC416" w:rsidR="007161C1" w:rsidRDefault="00B9412D" w:rsidP="007161C1">
      <w:pPr>
        <w:pStyle w:val="Lijstalinea"/>
        <w:numPr>
          <w:ilvl w:val="0"/>
          <w:numId w:val="23"/>
        </w:numPr>
      </w:pPr>
      <w:r>
        <w:t>E</w:t>
      </w:r>
      <w:r w:rsidR="00B24E69">
        <w:t xml:space="preserve">en speler met slechts één voet de grond raakt, de bal vangt en daarna met de andere voet de grond raakt; </w:t>
      </w:r>
    </w:p>
    <w:p w14:paraId="5A457FE0" w14:textId="28BBCC6E" w:rsidR="007161C1" w:rsidRDefault="00B9412D" w:rsidP="007161C1">
      <w:pPr>
        <w:pStyle w:val="Lijstalinea"/>
        <w:numPr>
          <w:ilvl w:val="0"/>
          <w:numId w:val="23"/>
        </w:numPr>
      </w:pPr>
      <w:r>
        <w:t>E</w:t>
      </w:r>
      <w:r w:rsidR="00B24E69">
        <w:t xml:space="preserve">en speler na een sprong met één voet de grond aanraakt en daarna met dezelfde voet een sprong uitvoert of de grond met de andere voet aanraakt; </w:t>
      </w:r>
    </w:p>
    <w:p w14:paraId="1A7B2F6F" w14:textId="227B2E6D" w:rsidR="00B24E69" w:rsidRDefault="007161C1" w:rsidP="007161C1">
      <w:pPr>
        <w:pStyle w:val="Lijstalinea"/>
        <w:numPr>
          <w:ilvl w:val="0"/>
          <w:numId w:val="23"/>
        </w:numPr>
      </w:pPr>
      <w:r>
        <w:rPr>
          <w:rFonts w:ascii="Arial Nova Light" w:hAnsi="Arial Nova Light"/>
          <w:b/>
          <w:noProof/>
        </w:rPr>
        <w:drawing>
          <wp:anchor distT="0" distB="0" distL="114300" distR="114300" simplePos="0" relativeHeight="251658245" behindDoc="0" locked="0" layoutInCell="1" allowOverlap="1" wp14:anchorId="10071842" wp14:editId="22D24257">
            <wp:simplePos x="0" y="0"/>
            <wp:positionH relativeFrom="margin">
              <wp:posOffset>3488055</wp:posOffset>
            </wp:positionH>
            <wp:positionV relativeFrom="paragraph">
              <wp:posOffset>294640</wp:posOffset>
            </wp:positionV>
            <wp:extent cx="2114550" cy="1857375"/>
            <wp:effectExtent l="0" t="0" r="0" b="9525"/>
            <wp:wrapSquare wrapText="bothSides"/>
            <wp:docPr id="1801309820" name="Afbeelding 17" descr="Afbeelding met persoon, kleding, Menselijk gezicht, volley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09820" name="Afbeelding 16" descr="Afbeelding met persoon, kleding, Menselijk gezicht, volleybal&#10;&#10;Automatisch gegenereerde beschrijving"/>
                    <pic:cNvPicPr/>
                  </pic:nvPicPr>
                  <pic:blipFill rotWithShape="1">
                    <a:blip r:embed="rId16" cstate="print">
                      <a:extLst>
                        <a:ext uri="{28A0092B-C50C-407E-A947-70E740481C1C}">
                          <a14:useLocalDpi xmlns:a14="http://schemas.microsoft.com/office/drawing/2010/main" val="0"/>
                        </a:ext>
                      </a:extLst>
                    </a:blip>
                    <a:srcRect b="12162"/>
                    <a:stretch>
                      <a:fillRect/>
                    </a:stretch>
                  </pic:blipFill>
                  <pic:spPr bwMode="auto">
                    <a:xfrm>
                      <a:off x="0" y="0"/>
                      <a:ext cx="211455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12D">
        <w:t>E</w:t>
      </w:r>
      <w:r w:rsidR="00B24E69">
        <w:t xml:space="preserve">en speler na een sprong met beide voeten tegelijk de grond aanraakt en daarna een voet optilt en weer neerzet of een voet van een plaats naar een andere beweegt. </w:t>
      </w:r>
    </w:p>
    <w:p w14:paraId="0ABA8A02" w14:textId="77777777" w:rsidR="00DE3DBD" w:rsidRDefault="00DE3DBD" w:rsidP="00DE3DBD">
      <w:pPr>
        <w:pStyle w:val="Lijstalinea"/>
        <w:ind w:left="360"/>
      </w:pPr>
    </w:p>
    <w:p w14:paraId="02D77C49" w14:textId="0752574C" w:rsidR="00B24E69" w:rsidRDefault="00B24E69" w:rsidP="00B24E69">
      <w:r>
        <w:t xml:space="preserve">Maakt de speler teveel passen wordt dit door de Spelbegeleider aangegeven door de gestrekte handen in cirkels om elkaar heen te bewegen. </w:t>
      </w:r>
      <w:r>
        <w:br/>
        <w:t xml:space="preserve">Na het uitleggen aan de speler welke overtreding is begaan krijgt de speler de bal terug en wordt het spel vervolgd. </w:t>
      </w:r>
    </w:p>
    <w:p w14:paraId="05214F14" w14:textId="77777777" w:rsidR="007161C1" w:rsidRDefault="007161C1" w:rsidP="00B24E69">
      <w:pPr>
        <w:rPr>
          <w:rStyle w:val="Kop2Char"/>
        </w:rPr>
      </w:pPr>
    </w:p>
    <w:p w14:paraId="1FC7B086" w14:textId="5A9CD7C1" w:rsidR="00B24E69" w:rsidRPr="00380038" w:rsidRDefault="00B24E69" w:rsidP="00B24E69">
      <w:pPr>
        <w:rPr>
          <w:rFonts w:asciiTheme="majorHAnsi" w:eastAsiaTheme="majorEastAsia" w:hAnsiTheme="majorHAnsi" w:cstheme="majorBidi"/>
          <w:color w:val="B45316" w:themeColor="accent1" w:themeShade="BF"/>
          <w:sz w:val="26"/>
          <w:szCs w:val="26"/>
        </w:rPr>
      </w:pPr>
      <w:bookmarkStart w:id="20" w:name="_Toc212038019"/>
      <w:r w:rsidRPr="001368F4">
        <w:rPr>
          <w:rStyle w:val="Kop2Char"/>
          <w:sz w:val="22"/>
        </w:rPr>
        <w:t>7:3 Technische fouten</w:t>
      </w:r>
      <w:bookmarkEnd w:id="20"/>
      <w:r w:rsidRPr="001368F4">
        <w:rPr>
          <w:rStyle w:val="Kop2Char"/>
          <w:sz w:val="22"/>
        </w:rPr>
        <w:t xml:space="preserve"> </w:t>
      </w:r>
      <w:r w:rsidRPr="001368F4">
        <w:rPr>
          <w:sz w:val="22"/>
        </w:rPr>
        <w:br/>
      </w:r>
      <w:r>
        <w:t>Het maken van (technische) fouten, zoals lopen, 2x stuiten, 3-secondenregel, foute uitvoering van een worp, wordt niet bestraft met een vrije worp. De spelbegeleider geeft kort uitleg aan de speler die de fout maakte. Het spel gaat verder met de bal voor het team dat op dat moment in balbezit was.</w:t>
      </w:r>
      <w:r>
        <w:br/>
        <w:t xml:space="preserve">Als een speler drie keer achtereenvolgend dezelfde technische fout maakt, dan verzoekt de Spelbegeleider aan de coach om de speler even kort aan de kant te halen zodat hij kan uitleggen wat de gewenste handeling is. De aanvallende partij blijft in balbezit en mag de aanval voortzetten.  </w:t>
      </w:r>
    </w:p>
    <w:p w14:paraId="1FEDFEEF" w14:textId="261181D4" w:rsidR="006A1209" w:rsidRDefault="006A1209" w:rsidP="00B24E69">
      <w:pPr>
        <w:rPr>
          <w:rStyle w:val="Kop2Char"/>
        </w:rPr>
      </w:pPr>
    </w:p>
    <w:p w14:paraId="4ACBBA68" w14:textId="4E0DE213" w:rsidR="00B24E69" w:rsidRDefault="006A1209" w:rsidP="00B24E69">
      <w:r w:rsidRPr="001368F4">
        <w:rPr>
          <w:rFonts w:ascii="Arial Nova Light" w:hAnsi="Arial Nova Light"/>
          <w:b/>
          <w:noProof/>
          <w:sz w:val="22"/>
        </w:rPr>
        <w:lastRenderedPageBreak/>
        <w:drawing>
          <wp:anchor distT="0" distB="0" distL="114300" distR="114300" simplePos="0" relativeHeight="251658244" behindDoc="0" locked="0" layoutInCell="1" allowOverlap="1" wp14:anchorId="069F6B79" wp14:editId="6DFA84CF">
            <wp:simplePos x="0" y="0"/>
            <wp:positionH relativeFrom="column">
              <wp:posOffset>3572510</wp:posOffset>
            </wp:positionH>
            <wp:positionV relativeFrom="paragraph">
              <wp:posOffset>8255</wp:posOffset>
            </wp:positionV>
            <wp:extent cx="2074545" cy="1797685"/>
            <wp:effectExtent l="0" t="0" r="1905" b="0"/>
            <wp:wrapSquare wrapText="bothSides"/>
            <wp:docPr id="978739883" name="Afbeelding 18" descr="Afbeelding met persoon, sport, kleding,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9883" name="Afbeelding 17" descr="Afbeelding met persoon, sport, kleding, atletiekwedstrijd&#10;&#10;Automatisch gegenereerde beschrijving"/>
                    <pic:cNvPicPr/>
                  </pic:nvPicPr>
                  <pic:blipFill rotWithShape="1">
                    <a:blip r:embed="rId17" cstate="print">
                      <a:extLst>
                        <a:ext uri="{28A0092B-C50C-407E-A947-70E740481C1C}">
                          <a14:useLocalDpi xmlns:a14="http://schemas.microsoft.com/office/drawing/2010/main" val="0"/>
                        </a:ext>
                      </a:extLst>
                    </a:blip>
                    <a:srcRect b="13333"/>
                    <a:stretch>
                      <a:fillRect/>
                    </a:stretch>
                  </pic:blipFill>
                  <pic:spPr bwMode="auto">
                    <a:xfrm>
                      <a:off x="0" y="0"/>
                      <a:ext cx="2074545" cy="179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1" w:name="_Toc212038020"/>
      <w:r w:rsidR="00B24E69" w:rsidRPr="001368F4">
        <w:rPr>
          <w:rStyle w:val="Kop2Char"/>
          <w:sz w:val="22"/>
        </w:rPr>
        <w:t>7.4 Tippen of stuiten</w:t>
      </w:r>
      <w:bookmarkEnd w:id="21"/>
      <w:r w:rsidR="00B24E69" w:rsidRPr="001368F4">
        <w:rPr>
          <w:sz w:val="22"/>
        </w:rPr>
        <w:br/>
      </w:r>
      <w:r w:rsidR="00B24E69">
        <w:t xml:space="preserve">Het tippen of stuiten van de bal begint wanneer de speler met enig lichaamsdeel de bal aanraakt en naar de grond speelt. Wanneer de bal een andere speler of het doel geraakt heeft, is opnieuw tippen of stuiten en vangen toegestaan. </w:t>
      </w:r>
    </w:p>
    <w:p w14:paraId="04BAFB55" w14:textId="05A6E060" w:rsidR="00B24E69" w:rsidRDefault="00B24E69" w:rsidP="00B24E69">
      <w:r>
        <w:t xml:space="preserve">Wordt de bal niet door een andere speler of het doel geraakt is er sprake van ‘twee keer stuit’. Dit wordt aangegeven door de Spelbegeleider door met gestrekte handen afwisselend de ene hand boven de ander te houden. </w:t>
      </w:r>
      <w:r>
        <w:br/>
      </w:r>
      <w:r>
        <w:br/>
        <w:t>Na het uitleggen van de overtreding krijgt de speler die de overtreding begin</w:t>
      </w:r>
      <w:r w:rsidR="006A1209">
        <w:t>g</w:t>
      </w:r>
      <w:r>
        <w:t xml:space="preserve"> de bal en wordt het spel vervolgd. </w:t>
      </w:r>
    </w:p>
    <w:p w14:paraId="14488D4D" w14:textId="77777777" w:rsidR="00B24E69" w:rsidRDefault="00B24E69" w:rsidP="00B24E69"/>
    <w:p w14:paraId="2C7C361B" w14:textId="77777777" w:rsidR="00405506" w:rsidRDefault="00B24E69" w:rsidP="00B24E69">
      <w:pPr>
        <w:rPr>
          <w:rStyle w:val="Kop1Char"/>
        </w:rPr>
      </w:pPr>
      <w:bookmarkStart w:id="22" w:name="_Toc212038021"/>
      <w:r w:rsidRPr="005E75F7">
        <w:rPr>
          <w:rStyle w:val="Kop1Char"/>
        </w:rPr>
        <w:t>Regel 8: Overtredingen en onsportief gedrag</w:t>
      </w:r>
      <w:bookmarkEnd w:id="22"/>
    </w:p>
    <w:p w14:paraId="47576874" w14:textId="343469F3" w:rsidR="00B24E69" w:rsidRPr="00405506" w:rsidRDefault="00B24E69" w:rsidP="00405506">
      <w:pPr>
        <w:pStyle w:val="Kop2"/>
        <w:numPr>
          <w:ilvl w:val="0"/>
          <w:numId w:val="0"/>
        </w:numPr>
        <w:ind w:left="576" w:hanging="576"/>
        <w:rPr>
          <w:color w:val="E5722A" w:themeColor="accent1"/>
          <w:sz w:val="36"/>
          <w:szCs w:val="36"/>
        </w:rPr>
      </w:pPr>
      <w:bookmarkStart w:id="23" w:name="_Toc212038022"/>
      <w:r w:rsidRPr="00405506">
        <w:t>8.1 Balgericht verdedigen</w:t>
      </w:r>
      <w:bookmarkEnd w:id="23"/>
    </w:p>
    <w:p w14:paraId="1E19B951" w14:textId="3B1295DD" w:rsidR="00B24E69" w:rsidRDefault="00B24E69" w:rsidP="00B24E69">
      <w:r w:rsidRPr="006D36DE">
        <w:rPr>
          <w:rStyle w:val="Kop2Char"/>
          <w:noProof/>
        </w:rPr>
        <w:drawing>
          <wp:anchor distT="0" distB="0" distL="114300" distR="114300" simplePos="0" relativeHeight="251658246" behindDoc="0" locked="0" layoutInCell="1" allowOverlap="1" wp14:anchorId="7A5B81C8" wp14:editId="74851721">
            <wp:simplePos x="0" y="0"/>
            <wp:positionH relativeFrom="margin">
              <wp:align>right</wp:align>
            </wp:positionH>
            <wp:positionV relativeFrom="paragraph">
              <wp:posOffset>441960</wp:posOffset>
            </wp:positionV>
            <wp:extent cx="1971675" cy="1762125"/>
            <wp:effectExtent l="0" t="0" r="9525" b="9525"/>
            <wp:wrapSquare wrapText="bothSides"/>
            <wp:docPr id="1888754536" name="Afbeelding 23" descr="Afbeelding met persoon, sport, kleding,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54536" name="Afbeelding 19" descr="Afbeelding met persoon, sport, kleding, atletiekwedstrijd&#10;&#10;Automatisch gegenereerde beschrijving"/>
                    <pic:cNvPicPr/>
                  </pic:nvPicPr>
                  <pic:blipFill rotWithShape="1">
                    <a:blip r:embed="rId18" cstate="print">
                      <a:extLst>
                        <a:ext uri="{28A0092B-C50C-407E-A947-70E740481C1C}">
                          <a14:useLocalDpi xmlns:a14="http://schemas.microsoft.com/office/drawing/2010/main" val="0"/>
                        </a:ext>
                      </a:extLst>
                    </a:blip>
                    <a:srcRect b="10628"/>
                    <a:stretch>
                      <a:fillRect/>
                    </a:stretch>
                  </pic:blipFill>
                  <pic:spPr bwMode="auto">
                    <a:xfrm>
                      <a:off x="0" y="0"/>
                      <a:ext cx="197167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Op eigen speelveldhelft wordt altijd offensief verdedigd om zo snel mogelijk weer in balbezit te komen. De kinderen staan dus niet met hun handen omhoog aan de cirkel te wachten, maar proberen de bal te veroveren.  </w:t>
      </w:r>
    </w:p>
    <w:p w14:paraId="27358B29" w14:textId="77777777" w:rsidR="00E06BCC" w:rsidRDefault="00E06BCC" w:rsidP="00B24E69"/>
    <w:p w14:paraId="5BE718B6" w14:textId="0F3BB88F" w:rsidR="00B24E69" w:rsidRDefault="00B24E69" w:rsidP="00B24E69">
      <w:r>
        <w:t>De Spelbegeleider geeft met het ‘open hand’ gebaar aan dat er meer balgericht verdedigd moet worden door het verdedigende team. Dit doet de Spelbegeleider door zijn hand op te steken met gespreide vingers. De Spelbegeleider legt uit wat de spelers moeten doen bij het zien van dit gebaar, om vervolgens verder te spelen.</w:t>
      </w:r>
    </w:p>
    <w:p w14:paraId="3226157F" w14:textId="77777777" w:rsidR="00E06BCC" w:rsidRDefault="00E06BCC" w:rsidP="00B24E69"/>
    <w:p w14:paraId="2275D930" w14:textId="1421ACF9" w:rsidR="00B24E69" w:rsidRDefault="00B24E69" w:rsidP="00B24E69">
      <w:bookmarkStart w:id="24" w:name="_Toc212038023"/>
      <w:r w:rsidRPr="00E909F1">
        <w:rPr>
          <w:rStyle w:val="Kop2Char"/>
          <w:sz w:val="22"/>
          <w:szCs w:val="24"/>
        </w:rPr>
        <w:t>8.2 Mandekking</w:t>
      </w:r>
      <w:bookmarkEnd w:id="24"/>
      <w:r>
        <w:br/>
        <w:t>Het is niet toegestaan om één (vaardige) speler persoonlijk te verdedigen.</w:t>
      </w:r>
    </w:p>
    <w:p w14:paraId="68C393C7" w14:textId="77777777" w:rsidR="0025606D" w:rsidRDefault="0025606D" w:rsidP="00B24E69">
      <w:pPr>
        <w:rPr>
          <w:rStyle w:val="Kop2Char"/>
        </w:rPr>
      </w:pPr>
    </w:p>
    <w:p w14:paraId="3E6176E6" w14:textId="7B445F9E" w:rsidR="00B24E69" w:rsidRDefault="00B24E69" w:rsidP="5237A72E">
      <w:bookmarkStart w:id="25" w:name="_Toc212038024"/>
      <w:r w:rsidRPr="5237A72E">
        <w:rPr>
          <w:rStyle w:val="Kop2Char"/>
          <w:sz w:val="22"/>
        </w:rPr>
        <w:t>8:3 Toegestaan</w:t>
      </w:r>
      <w:bookmarkEnd w:id="25"/>
      <w:r>
        <w:br/>
        <w:t xml:space="preserve">a) </w:t>
      </w:r>
      <w:r w:rsidR="0025606D">
        <w:t>M</w:t>
      </w:r>
      <w:r>
        <w:t xml:space="preserve">et gebogen armen lichaamscontact maken met een tegenstander en hem zo controleren en begeleiden; </w:t>
      </w:r>
      <w:r>
        <w:br/>
        <w:t xml:space="preserve">b) </w:t>
      </w:r>
      <w:r w:rsidR="0025606D">
        <w:t>D</w:t>
      </w:r>
      <w:r>
        <w:t>e romp</w:t>
      </w:r>
      <w:r w:rsidR="0025606D">
        <w:t xml:space="preserve"> </w:t>
      </w:r>
      <w:r>
        <w:t xml:space="preserve">gebruiken om een tegenstander te sperren in een strijd om positie. </w:t>
      </w:r>
      <w:r>
        <w:br/>
      </w:r>
      <w:r>
        <w:br/>
      </w:r>
      <w:r w:rsidRPr="5237A72E">
        <w:rPr>
          <w:rStyle w:val="Kop2Char"/>
          <w:sz w:val="22"/>
        </w:rPr>
        <w:t>8:4 Niet toegestaan</w:t>
      </w:r>
      <w:r>
        <w:br/>
        <w:t xml:space="preserve">a) </w:t>
      </w:r>
      <w:r w:rsidR="009310B8">
        <w:t>D</w:t>
      </w:r>
      <w:r>
        <w:t xml:space="preserve">e bal uit de handen van een tegenstander trekken of slaan; </w:t>
      </w:r>
      <w:r>
        <w:br/>
        <w:t xml:space="preserve">b) </w:t>
      </w:r>
      <w:r w:rsidR="009310B8">
        <w:t>D</w:t>
      </w:r>
      <w:r>
        <w:t xml:space="preserve">e tegenstander sperren met armen, handen of benen of hem weg dringen door het gebruik van het lichaam. Hiertoe behoort ook het gevaarlijke gebruik van de </w:t>
      </w:r>
      <w:proofErr w:type="spellStart"/>
      <w:r>
        <w:t>elleboog</w:t>
      </w:r>
      <w:proofErr w:type="spellEnd"/>
      <w:r>
        <w:t xml:space="preserve"> bij het innemen van een </w:t>
      </w:r>
      <w:r>
        <w:lastRenderedPageBreak/>
        <w:t xml:space="preserve">uitgangspositie of tijdens een beweging; </w:t>
      </w:r>
      <w:r>
        <w:br/>
        <w:t xml:space="preserve">c) </w:t>
      </w:r>
      <w:r w:rsidR="009310B8">
        <w:t>E</w:t>
      </w:r>
      <w:r>
        <w:t xml:space="preserve">en tegenstander vast houden (bij het lichaam of het shirt), zelfs als hij gewoon verder kan spelen; </w:t>
      </w:r>
      <w:r>
        <w:br/>
        <w:t xml:space="preserve">d) </w:t>
      </w:r>
      <w:r w:rsidR="009310B8">
        <w:t>T</w:t>
      </w:r>
      <w:r>
        <w:t xml:space="preserve">egen de tegenstander aan lopen of tegen hem aan springen. </w:t>
      </w:r>
    </w:p>
    <w:p w14:paraId="1FA5350C" w14:textId="77777777" w:rsidR="0025606D" w:rsidRDefault="0025606D" w:rsidP="5237A72E">
      <w:pPr>
        <w:rPr>
          <w:rStyle w:val="Kop2Char"/>
        </w:rPr>
      </w:pPr>
    </w:p>
    <w:p w14:paraId="3C1B2AAC" w14:textId="73471632" w:rsidR="00B24E69" w:rsidRDefault="00B24E69" w:rsidP="00B24E69">
      <w:bookmarkStart w:id="26" w:name="_Toc212038025"/>
      <w:r w:rsidRPr="00E909F1">
        <w:rPr>
          <w:rStyle w:val="Kop2Char"/>
          <w:sz w:val="22"/>
          <w:szCs w:val="24"/>
        </w:rPr>
        <w:t>8:5 Aanvallende technische fouten</w:t>
      </w:r>
      <w:bookmarkEnd w:id="26"/>
      <w:r w:rsidRPr="00E909F1">
        <w:rPr>
          <w:rStyle w:val="Kop2Char"/>
          <w:sz w:val="22"/>
          <w:szCs w:val="24"/>
        </w:rPr>
        <w:t xml:space="preserve"> </w:t>
      </w:r>
      <w:r w:rsidRPr="00405506">
        <w:rPr>
          <w:rStyle w:val="Kop2Char"/>
        </w:rPr>
        <w:br/>
      </w:r>
      <w:r>
        <w:t xml:space="preserve">Het maken van (technische) fouten, zoals lopen, 2x stuiten, 3-secondenregel, foute uitvoering van een worp, wordt niet bestraft met een vrije worp. De spelbegeleider geeft kort uitleg aan de speler die de fout maakte. Het spel gaat verder met de bal voor het team dat op dat moment in balbezit was. </w:t>
      </w:r>
    </w:p>
    <w:p w14:paraId="74FCC290" w14:textId="77777777" w:rsidR="0025606D" w:rsidRDefault="0025606D" w:rsidP="00B24E69"/>
    <w:p w14:paraId="7940EF82" w14:textId="62D0A52B" w:rsidR="00B24E69" w:rsidRDefault="00B24E69" w:rsidP="00B24E69">
      <w:bookmarkStart w:id="27" w:name="_Toc212038026"/>
      <w:r w:rsidRPr="00E909F1">
        <w:rPr>
          <w:rStyle w:val="Kop2Char"/>
          <w:sz w:val="22"/>
          <w:szCs w:val="24"/>
        </w:rPr>
        <w:t>8:6 Fout door verdediger</w:t>
      </w:r>
      <w:bookmarkEnd w:id="27"/>
      <w:r w:rsidRPr="00E909F1">
        <w:rPr>
          <w:sz w:val="22"/>
          <w:szCs w:val="24"/>
        </w:rPr>
        <w:br/>
      </w:r>
      <w:r>
        <w:t>Het maken van fouten van de verdediger los je zoveel mogelijk op door uitleg tijdens het spel. Wanneer het spel door de fout van de verdediger niet door kan gaan geef je een vrije worp aan de aanvaller.</w:t>
      </w:r>
    </w:p>
    <w:p w14:paraId="63A33416" w14:textId="77777777" w:rsidR="00B24E69" w:rsidRDefault="00B24E69" w:rsidP="00B24E69"/>
    <w:p w14:paraId="605D5E2F" w14:textId="77777777" w:rsidR="00B24E69" w:rsidRDefault="00B24E69" w:rsidP="00B24E69">
      <w:pPr>
        <w:pStyle w:val="Kop1"/>
        <w:numPr>
          <w:ilvl w:val="0"/>
          <w:numId w:val="0"/>
        </w:numPr>
        <w:ind w:left="567" w:hanging="567"/>
      </w:pPr>
      <w:bookmarkStart w:id="28" w:name="_Toc212038027"/>
      <w:r>
        <w:t>Regel 9: Het maken van een doelpunt</w:t>
      </w:r>
      <w:bookmarkEnd w:id="28"/>
      <w:r>
        <w:t xml:space="preserve"> </w:t>
      </w:r>
    </w:p>
    <w:p w14:paraId="78F30FC8" w14:textId="77777777" w:rsidR="00B24E69" w:rsidRDefault="00B24E69" w:rsidP="00B24E69">
      <w:bookmarkStart w:id="29" w:name="_Toc212038028"/>
      <w:r w:rsidRPr="00E909F1">
        <w:rPr>
          <w:rStyle w:val="Kop2Char"/>
          <w:sz w:val="22"/>
          <w:szCs w:val="24"/>
        </w:rPr>
        <w:t>9:1 Doelpunt</w:t>
      </w:r>
      <w:bookmarkEnd w:id="29"/>
      <w:r>
        <w:br/>
        <w:t xml:space="preserve">Een doelpunt is gemaakt wanneer de bal in volle omvang de doellijn is gepasseerd, mits voor of tijdens de worp door de werper, een medespeler of teamofficial geen overtreding is gemaakt. </w:t>
      </w:r>
    </w:p>
    <w:p w14:paraId="5144521F" w14:textId="77777777" w:rsidR="00A1579D" w:rsidRDefault="00A1579D" w:rsidP="00B24E69"/>
    <w:p w14:paraId="1FB15C47" w14:textId="77777777" w:rsidR="00B24E69" w:rsidRDefault="00B24E69" w:rsidP="00B24E69">
      <w:bookmarkStart w:id="30" w:name="_Toc212038029"/>
      <w:r w:rsidRPr="00E909F1">
        <w:rPr>
          <w:rStyle w:val="Kop2Char"/>
          <w:sz w:val="22"/>
          <w:szCs w:val="24"/>
        </w:rPr>
        <w:t>9:2 Eigen speelhelft</w:t>
      </w:r>
      <w:bookmarkEnd w:id="30"/>
      <w:r>
        <w:br/>
        <w:t xml:space="preserve">Er kan alleen gescoord worden als je als balbezitter je eigen speelhelft hebt verlaten en je op die van de tegenstander bevindt.  </w:t>
      </w:r>
    </w:p>
    <w:p w14:paraId="4AB583C1" w14:textId="77777777" w:rsidR="0002781A" w:rsidRDefault="0002781A" w:rsidP="00B24E69"/>
    <w:p w14:paraId="722DC391" w14:textId="77777777" w:rsidR="00B24E69" w:rsidRDefault="00B24E69" w:rsidP="00B24E69">
      <w:bookmarkStart w:id="31" w:name="_Toc212038030"/>
      <w:r w:rsidRPr="00E909F1">
        <w:rPr>
          <w:rStyle w:val="Kop2Char"/>
          <w:sz w:val="22"/>
          <w:szCs w:val="24"/>
        </w:rPr>
        <w:t>9:3 Ontbreken doelverdediger</w:t>
      </w:r>
      <w:bookmarkEnd w:id="31"/>
      <w:r w:rsidRPr="00E909F1">
        <w:rPr>
          <w:sz w:val="22"/>
          <w:szCs w:val="24"/>
        </w:rPr>
        <w:t xml:space="preserve"> </w:t>
      </w:r>
      <w:r>
        <w:br/>
      </w:r>
      <w:r w:rsidRPr="00E45038">
        <w:t>Wanneer er gescoord wordt omdat er nog geen keeper op doel staat, krijgt de scorende partij een vrije worp vanaf eigen speelhelft. De Spelbegeleider fluit voor een doelpunt. Het spel wordt hervat zodra alle verdedigers terug zijn op hun eigen helft.</w:t>
      </w:r>
      <w:r w:rsidRPr="00673101">
        <w:t xml:space="preserve">  </w:t>
      </w:r>
      <w:r>
        <w:t xml:space="preserve"> </w:t>
      </w:r>
    </w:p>
    <w:p w14:paraId="250FDFC6" w14:textId="77777777" w:rsidR="0002781A" w:rsidRDefault="0002781A" w:rsidP="00B24E69"/>
    <w:p w14:paraId="60B47F38" w14:textId="77777777" w:rsidR="00B24E69" w:rsidRDefault="00B24E69" w:rsidP="00B24E69">
      <w:bookmarkStart w:id="32" w:name="_Toc212038031"/>
      <w:r w:rsidRPr="00E909F1">
        <w:rPr>
          <w:rStyle w:val="Kop2Char"/>
          <w:sz w:val="22"/>
          <w:szCs w:val="24"/>
        </w:rPr>
        <w:t>9:4 Scorebord</w:t>
      </w:r>
      <w:bookmarkEnd w:id="32"/>
      <w:r>
        <w:br/>
        <w:t xml:space="preserve">Er wordt geen score bijgehouden tijdens de wedstrijd. Er staat geen scorebord op de wedstrijdtafel. </w:t>
      </w:r>
    </w:p>
    <w:p w14:paraId="6EF23AB6" w14:textId="77777777" w:rsidR="0002781A" w:rsidRDefault="0002781A" w:rsidP="00B24E69"/>
    <w:p w14:paraId="324A1769" w14:textId="52186631" w:rsidR="00510348" w:rsidRDefault="00CB2C5B" w:rsidP="00CB2C5B">
      <w:pPr>
        <w:pStyle w:val="Kop2"/>
        <w:numPr>
          <w:ilvl w:val="0"/>
          <w:numId w:val="0"/>
        </w:numPr>
      </w:pPr>
      <w:bookmarkStart w:id="33" w:name="_Toc212038032"/>
      <w:r>
        <w:t>9:5 Scorekaartjes</w:t>
      </w:r>
      <w:bookmarkEnd w:id="33"/>
      <w:r>
        <w:t xml:space="preserve"> </w:t>
      </w:r>
    </w:p>
    <w:p w14:paraId="357B3741" w14:textId="291D9641" w:rsidR="009A72CF" w:rsidRDefault="00024B49" w:rsidP="009A72CF">
      <w:r>
        <w:t xml:space="preserve">Om zoveel mogelijk de competities en poules op gelijkwaardige sterkte te kunnen indelen is er data nodig. </w:t>
      </w:r>
      <w:r w:rsidR="002B4FF7">
        <w:t>De uitslagen van de wedstrijden zijn een indicatie van de speelsterkte van dit team binnen deze poule</w:t>
      </w:r>
      <w:r w:rsidR="00A957D2">
        <w:t>. Omdat er tijdens de wedstrijden géén scorebord aanwezig is dienen alle spelbeg</w:t>
      </w:r>
      <w:r w:rsidR="00EB63A1">
        <w:t xml:space="preserve">eleiders een scorekaartje bij zich te hebben om daar de scores op te noteren zodat deze </w:t>
      </w:r>
      <w:r w:rsidR="00EB63A1">
        <w:lastRenderedPageBreak/>
        <w:t>later in Sportlink kunnen worden ingevoerd. De scores in Sportlink zijn NIET zichtbaar voor de leden</w:t>
      </w:r>
      <w:r w:rsidR="00DB698D">
        <w:t xml:space="preserve"> en gebruikers van de </w:t>
      </w:r>
      <w:proofErr w:type="spellStart"/>
      <w:r w:rsidR="00DB698D">
        <w:t>HandbalNL</w:t>
      </w:r>
      <w:proofErr w:type="spellEnd"/>
      <w:r w:rsidR="00DB698D">
        <w:t xml:space="preserve"> app. </w:t>
      </w:r>
    </w:p>
    <w:p w14:paraId="4DA2BC3E" w14:textId="77777777" w:rsidR="002F4870" w:rsidRDefault="002F4870" w:rsidP="009A72CF"/>
    <w:p w14:paraId="078176C4" w14:textId="4EF151A5" w:rsidR="00B24E69" w:rsidRDefault="00B24E69" w:rsidP="00B24E69">
      <w:bookmarkStart w:id="34" w:name="_Toc212038033"/>
      <w:r w:rsidRPr="00CB2C5B">
        <w:rPr>
          <w:rStyle w:val="Kop2Char"/>
          <w:sz w:val="22"/>
          <w:szCs w:val="24"/>
        </w:rPr>
        <w:t>9:</w:t>
      </w:r>
      <w:r w:rsidR="00CB2C5B" w:rsidRPr="00CB2C5B">
        <w:rPr>
          <w:rStyle w:val="Kop2Char"/>
          <w:sz w:val="22"/>
          <w:szCs w:val="24"/>
        </w:rPr>
        <w:t>6</w:t>
      </w:r>
      <w:r w:rsidRPr="00CB2C5B">
        <w:rPr>
          <w:rStyle w:val="Kop2Char"/>
          <w:sz w:val="22"/>
          <w:szCs w:val="24"/>
        </w:rPr>
        <w:t xml:space="preserve"> Uitworp</w:t>
      </w:r>
      <w:bookmarkEnd w:id="34"/>
      <w:r>
        <w:br/>
      </w:r>
      <w:r w:rsidRPr="00194340">
        <w:t>Na elk doelpunt gaat het spel verder met een uitworp voor de keeper vanuit het eigen doelgebied.</w:t>
      </w:r>
    </w:p>
    <w:p w14:paraId="1A2C04A8" w14:textId="77777777" w:rsidR="002F4870" w:rsidRDefault="002F4870" w:rsidP="00B24E69"/>
    <w:p w14:paraId="0CB5F481" w14:textId="07021B7C" w:rsidR="00B24E69" w:rsidRDefault="00B24E69" w:rsidP="00F66419">
      <w:pPr>
        <w:spacing w:line="360" w:lineRule="auto"/>
      </w:pPr>
      <w:bookmarkStart w:id="35" w:name="_Toc212038034"/>
      <w:r w:rsidRPr="006E37E7">
        <w:rPr>
          <w:rStyle w:val="Kop2Char"/>
          <w:sz w:val="22"/>
          <w:szCs w:val="24"/>
        </w:rPr>
        <w:t>9:</w:t>
      </w:r>
      <w:r w:rsidR="006E37E7" w:rsidRPr="006E37E7">
        <w:rPr>
          <w:rStyle w:val="Kop2Char"/>
          <w:sz w:val="22"/>
          <w:szCs w:val="24"/>
        </w:rPr>
        <w:t>7</w:t>
      </w:r>
      <w:r w:rsidRPr="006E37E7">
        <w:rPr>
          <w:rStyle w:val="Kop2Char"/>
          <w:sz w:val="22"/>
          <w:szCs w:val="24"/>
        </w:rPr>
        <w:t xml:space="preserve"> </w:t>
      </w:r>
      <w:proofErr w:type="spellStart"/>
      <w:r w:rsidRPr="006E37E7">
        <w:rPr>
          <w:rStyle w:val="Kop2Char"/>
          <w:sz w:val="22"/>
          <w:szCs w:val="24"/>
        </w:rPr>
        <w:t>Shoot</w:t>
      </w:r>
      <w:proofErr w:type="spellEnd"/>
      <w:r w:rsidRPr="006E37E7">
        <w:rPr>
          <w:rStyle w:val="Kop2Char"/>
          <w:sz w:val="22"/>
          <w:szCs w:val="24"/>
        </w:rPr>
        <w:t>-outs</w:t>
      </w:r>
      <w:bookmarkEnd w:id="35"/>
      <w:r>
        <w:br/>
        <w:t xml:space="preserve">Na afloop van elke wedstrijd worden </w:t>
      </w:r>
      <w:proofErr w:type="spellStart"/>
      <w:r>
        <w:t>shoot</w:t>
      </w:r>
      <w:proofErr w:type="spellEnd"/>
      <w:r>
        <w:t>-outs gehouden. De regels hierbij:</w:t>
      </w:r>
    </w:p>
    <w:p w14:paraId="3E247D8F" w14:textId="3E83FA83" w:rsidR="005F22FC" w:rsidRDefault="002F4870" w:rsidP="00F66419">
      <w:pPr>
        <w:pStyle w:val="Lijstalinea"/>
        <w:numPr>
          <w:ilvl w:val="0"/>
          <w:numId w:val="25"/>
        </w:numPr>
        <w:tabs>
          <w:tab w:val="clear" w:pos="1134"/>
        </w:tabs>
        <w:spacing w:after="160" w:line="360" w:lineRule="auto"/>
      </w:pPr>
      <w:r>
        <w:t>B</w:t>
      </w:r>
      <w:r w:rsidR="00446C18">
        <w:t>eide teams stellen zich in een rij op de middellijn op</w:t>
      </w:r>
      <w:r w:rsidR="005F22FC">
        <w:t>;</w:t>
      </w:r>
    </w:p>
    <w:p w14:paraId="3B71AE4A" w14:textId="54C49677" w:rsidR="00B24E69" w:rsidRDefault="002F4870" w:rsidP="00F66419">
      <w:pPr>
        <w:pStyle w:val="Lijstalinea"/>
        <w:numPr>
          <w:ilvl w:val="0"/>
          <w:numId w:val="25"/>
        </w:numPr>
        <w:tabs>
          <w:tab w:val="clear" w:pos="1134"/>
        </w:tabs>
        <w:spacing w:after="160" w:line="360" w:lineRule="auto"/>
      </w:pPr>
      <w:r>
        <w:t>D</w:t>
      </w:r>
      <w:r w:rsidR="00B24E69">
        <w:t>e spelbegeleider checkt of er een keeper in het doel staat;</w:t>
      </w:r>
    </w:p>
    <w:p w14:paraId="133813EB" w14:textId="217FD819" w:rsidR="00B24E69" w:rsidRDefault="002F4870" w:rsidP="00F66419">
      <w:pPr>
        <w:pStyle w:val="Lijstalinea"/>
        <w:numPr>
          <w:ilvl w:val="0"/>
          <w:numId w:val="25"/>
        </w:numPr>
        <w:tabs>
          <w:tab w:val="clear" w:pos="1134"/>
        </w:tabs>
        <w:spacing w:after="160" w:line="360" w:lineRule="auto"/>
      </w:pPr>
      <w:r>
        <w:t>I</w:t>
      </w:r>
      <w:r w:rsidR="00B24E69">
        <w:t>eder kind tipt -na een kort fluitsignaal van de spelbegeleider- vanaf de middenlijn richting doel en probeert van buiten de cirkel te scoren;</w:t>
      </w:r>
    </w:p>
    <w:p w14:paraId="6960D956" w14:textId="39C91725" w:rsidR="00B24E69" w:rsidRDefault="002F4870" w:rsidP="00F66419">
      <w:pPr>
        <w:pStyle w:val="Lijstalinea"/>
        <w:numPr>
          <w:ilvl w:val="0"/>
          <w:numId w:val="25"/>
        </w:numPr>
        <w:tabs>
          <w:tab w:val="clear" w:pos="1134"/>
        </w:tabs>
        <w:spacing w:after="160" w:line="360" w:lineRule="auto"/>
      </w:pPr>
      <w:r>
        <w:t>A</w:t>
      </w:r>
      <w:r w:rsidR="00B24E69">
        <w:t>ls een kind onderweg de bal verliest, dan mag het kind vanaf die plek gewoon verder gaan;</w:t>
      </w:r>
    </w:p>
    <w:p w14:paraId="47EDDE26" w14:textId="2B48E8D2" w:rsidR="00842D36" w:rsidRDefault="002F4870" w:rsidP="00F66419">
      <w:pPr>
        <w:pStyle w:val="Lijstalinea"/>
        <w:numPr>
          <w:ilvl w:val="0"/>
          <w:numId w:val="25"/>
        </w:numPr>
        <w:tabs>
          <w:tab w:val="clear" w:pos="1134"/>
        </w:tabs>
        <w:spacing w:after="160" w:line="360" w:lineRule="auto"/>
      </w:pPr>
      <w:r>
        <w:t>D</w:t>
      </w:r>
      <w:r w:rsidR="00B24E69">
        <w:t xml:space="preserve">e </w:t>
      </w:r>
      <w:proofErr w:type="spellStart"/>
      <w:r w:rsidR="00B24E69">
        <w:t>shoot</w:t>
      </w:r>
      <w:proofErr w:type="spellEnd"/>
      <w:r w:rsidR="00B24E69">
        <w:t>-outs worden om en om genomen. De speler die afrondt wordt vervolgens keeper.</w:t>
      </w:r>
    </w:p>
    <w:p w14:paraId="437EB692" w14:textId="0B534484" w:rsidR="00B24E69" w:rsidRDefault="002F4870" w:rsidP="00F66419">
      <w:pPr>
        <w:pStyle w:val="Lijstalinea"/>
        <w:numPr>
          <w:ilvl w:val="0"/>
          <w:numId w:val="25"/>
        </w:numPr>
        <w:tabs>
          <w:tab w:val="clear" w:pos="1134"/>
        </w:tabs>
        <w:spacing w:after="160" w:line="360" w:lineRule="auto"/>
      </w:pPr>
      <w:r>
        <w:t>D</w:t>
      </w:r>
      <w:r w:rsidR="00842D36">
        <w:t xml:space="preserve">e keeper die stond pakt de bal en brengt deze naar </w:t>
      </w:r>
      <w:r w:rsidR="007F5C2D">
        <w:t xml:space="preserve">de </w:t>
      </w:r>
      <w:r w:rsidR="00842D36">
        <w:t>teamgenoot voor in de rij op de middellijn;</w:t>
      </w:r>
      <w:r w:rsidR="00B24E69">
        <w:t xml:space="preserve"> </w:t>
      </w:r>
    </w:p>
    <w:p w14:paraId="6F2EE251" w14:textId="3E4023CE" w:rsidR="00B24E69" w:rsidRDefault="002F4870" w:rsidP="00F66419">
      <w:pPr>
        <w:pStyle w:val="Lijstalinea"/>
        <w:numPr>
          <w:ilvl w:val="0"/>
          <w:numId w:val="25"/>
        </w:numPr>
        <w:tabs>
          <w:tab w:val="clear" w:pos="1134"/>
        </w:tabs>
        <w:spacing w:after="160" w:line="360" w:lineRule="auto"/>
      </w:pPr>
      <w:r>
        <w:t>B</w:t>
      </w:r>
      <w:r w:rsidR="00B24E69">
        <w:t xml:space="preserve">ij het nemen van </w:t>
      </w:r>
      <w:proofErr w:type="spellStart"/>
      <w:r w:rsidR="00B24E69">
        <w:t>shoot</w:t>
      </w:r>
      <w:proofErr w:type="spellEnd"/>
      <w:r w:rsidR="00B24E69">
        <w:t xml:space="preserve">-outs wordt </w:t>
      </w:r>
      <w:r w:rsidR="008B319A">
        <w:t xml:space="preserve">dus </w:t>
      </w:r>
      <w:r w:rsidR="00B24E69">
        <w:t>telkens van keeper worden gewisseld: de spelbegeleider controleert wel steeds vooraf of er een keeper in het doel staat.</w:t>
      </w:r>
    </w:p>
    <w:p w14:paraId="62083D66" w14:textId="77777777" w:rsidR="007F5C2D" w:rsidRDefault="007F5C2D" w:rsidP="007F5C2D">
      <w:pPr>
        <w:tabs>
          <w:tab w:val="clear" w:pos="1134"/>
        </w:tabs>
        <w:spacing w:after="160" w:line="259" w:lineRule="auto"/>
      </w:pPr>
    </w:p>
    <w:p w14:paraId="029008F0" w14:textId="77777777" w:rsidR="00174EE8" w:rsidRDefault="00B24E69" w:rsidP="5237A72E">
      <w:bookmarkStart w:id="36" w:name="_Toc212038035"/>
      <w:commentRangeStart w:id="37"/>
      <w:commentRangeStart w:id="38"/>
      <w:r w:rsidRPr="5237A72E">
        <w:rPr>
          <w:rStyle w:val="Kop2Char"/>
          <w:sz w:val="22"/>
        </w:rPr>
        <w:t>9:7 Sportlink</w:t>
      </w:r>
      <w:bookmarkEnd w:id="36"/>
      <w:commentRangeEnd w:id="37"/>
      <w:r>
        <w:rPr>
          <w:rStyle w:val="Verwijzingopmerking"/>
          <w:sz w:val="20"/>
          <w:szCs w:val="22"/>
        </w:rPr>
        <w:commentReference w:id="37"/>
      </w:r>
      <w:commentRangeEnd w:id="38"/>
      <w:r>
        <w:commentReference w:id="38"/>
      </w:r>
      <w:r>
        <w:br/>
        <w:t>In Sportlink moet</w:t>
      </w:r>
      <w:r w:rsidR="001C2CB1">
        <w:t>en</w:t>
      </w:r>
      <w:r w:rsidR="0E703D9B">
        <w:t xml:space="preserve"> de </w:t>
      </w:r>
      <w:r>
        <w:t>uitslag</w:t>
      </w:r>
      <w:r w:rsidR="001C2CB1">
        <w:t>en</w:t>
      </w:r>
      <w:r>
        <w:t xml:space="preserve"> </w:t>
      </w:r>
      <w:r w:rsidR="4CE4DE06">
        <w:t xml:space="preserve">van de wedstrijden op een toernooi nog wel ingevuld worden. Dit kan worden ingevoerd </w:t>
      </w:r>
      <w:r w:rsidR="001C2CB1">
        <w:t xml:space="preserve">door de spelbegeleider </w:t>
      </w:r>
      <w:r w:rsidR="00174EE8">
        <w:t xml:space="preserve">van de eerst genoemde vereniging van de wedstrijd </w:t>
      </w:r>
      <w:r w:rsidR="4CE4DE06">
        <w:t xml:space="preserve">via de </w:t>
      </w:r>
      <w:proofErr w:type="spellStart"/>
      <w:r w:rsidR="4CE4DE06">
        <w:t>HandbalNL</w:t>
      </w:r>
      <w:proofErr w:type="spellEnd"/>
      <w:r w:rsidR="4CE4DE06">
        <w:t xml:space="preserve"> </w:t>
      </w:r>
      <w:r w:rsidR="001C2CB1">
        <w:t>a</w:t>
      </w:r>
      <w:r w:rsidR="4CE4DE06">
        <w:t>pp</w:t>
      </w:r>
      <w:r w:rsidRPr="00BD311D">
        <w:t>, anders blijft de wedstrijd in het systeem staan.</w:t>
      </w:r>
      <w:r w:rsidR="55B4FF73" w:rsidRPr="00BD311D">
        <w:t xml:space="preserve"> </w:t>
      </w:r>
      <w:r w:rsidR="6BCF8ED7" w:rsidRPr="00BD311D">
        <w:t xml:space="preserve">Het invoeren van de uitslag is ook mogelijk via de wedstrijdsecretaris </w:t>
      </w:r>
      <w:r w:rsidR="00174EE8">
        <w:t xml:space="preserve">van de vereniging </w:t>
      </w:r>
      <w:r w:rsidR="6BCF8ED7" w:rsidRPr="00BD311D">
        <w:t>waar het toernooi plaatsvindt.</w:t>
      </w:r>
      <w:r w:rsidR="00174EE8">
        <w:t xml:space="preserve"> </w:t>
      </w:r>
    </w:p>
    <w:p w14:paraId="229382F1" w14:textId="77777777" w:rsidR="00174EE8" w:rsidRDefault="00174EE8" w:rsidP="5237A72E"/>
    <w:p w14:paraId="26641FCB" w14:textId="50D12548" w:rsidR="00BD311D" w:rsidRPr="00BD311D" w:rsidRDefault="00BD311D" w:rsidP="5237A72E">
      <w:r w:rsidRPr="00BD311D">
        <w:t xml:space="preserve">Voor de uitgebreide handleiding kun je kijken op de F jeugd pagina op </w:t>
      </w:r>
      <w:hyperlink r:id="rId23" w:history="1">
        <w:r w:rsidRPr="00BD311D">
          <w:rPr>
            <w:rStyle w:val="Hyperlink"/>
          </w:rPr>
          <w:t>www.handbal.nl</w:t>
        </w:r>
      </w:hyperlink>
      <w:r w:rsidRPr="00BD311D">
        <w:t xml:space="preserve">. </w:t>
      </w:r>
    </w:p>
    <w:p w14:paraId="334210C2" w14:textId="77777777" w:rsidR="00B24E69" w:rsidRDefault="00B24E69" w:rsidP="00405506">
      <w:pPr>
        <w:pStyle w:val="Kop1"/>
        <w:numPr>
          <w:ilvl w:val="0"/>
          <w:numId w:val="0"/>
        </w:numPr>
        <w:ind w:left="567" w:hanging="567"/>
      </w:pPr>
      <w:bookmarkStart w:id="41" w:name="_Toc212038036"/>
      <w:r>
        <w:t>Regel 10: De beginworp</w:t>
      </w:r>
      <w:bookmarkEnd w:id="41"/>
      <w:r>
        <w:t xml:space="preserve"> </w:t>
      </w:r>
    </w:p>
    <w:p w14:paraId="0889B99F" w14:textId="0306F9C1" w:rsidR="00B24E69" w:rsidRDefault="00B24E69" w:rsidP="00B24E69">
      <w:r>
        <w:t>De beginworp wordt uitgevoerd door één speler van beide teams. De twee spelers staan naast elkaar met</w:t>
      </w:r>
      <w:r w:rsidR="00BD726E">
        <w:t xml:space="preserve"> het gezicht </w:t>
      </w:r>
      <w:r>
        <w:t xml:space="preserve">gericht naar de Spelbegeleider. De Spelbegeleider heeft de speelbal in zijn hand en werpt deze boven de twee spelers in de lucht. De spelers proberen, zonder elkaar weg te duwen, in balbezit te komen. Dit kan door de bal te vangen of door deze naar een teamgenoot te tikken. </w:t>
      </w:r>
    </w:p>
    <w:p w14:paraId="5457281C" w14:textId="77777777" w:rsidR="00B24E69" w:rsidRPr="009F18FE" w:rsidRDefault="00B24E69" w:rsidP="00B24E69"/>
    <w:p w14:paraId="44191DB1" w14:textId="7904822A" w:rsidR="005F1206" w:rsidRDefault="00B24E69" w:rsidP="00B24E69">
      <w:r>
        <w:rPr>
          <w:rFonts w:ascii="Arial Nova Light" w:hAnsi="Arial Nova Light"/>
          <w:b/>
          <w:noProof/>
        </w:rPr>
        <w:lastRenderedPageBreak/>
        <w:drawing>
          <wp:anchor distT="0" distB="0" distL="114300" distR="114300" simplePos="0" relativeHeight="251658243" behindDoc="0" locked="0" layoutInCell="1" allowOverlap="1" wp14:anchorId="11BFEB2C" wp14:editId="62F26D70">
            <wp:simplePos x="0" y="0"/>
            <wp:positionH relativeFrom="margin">
              <wp:align>right</wp:align>
            </wp:positionH>
            <wp:positionV relativeFrom="paragraph">
              <wp:posOffset>43815</wp:posOffset>
            </wp:positionV>
            <wp:extent cx="2143125" cy="1866900"/>
            <wp:effectExtent l="0" t="0" r="9525" b="0"/>
            <wp:wrapSquare wrapText="bothSides"/>
            <wp:docPr id="411420283" name="Afbeelding 20" descr="Afbeelding met persoon, kleding, hand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20283" name="Afbeelding 19" descr="Afbeelding met persoon, kleding, handbal&#10;&#10;Automatisch gegenereerde beschrijving"/>
                    <pic:cNvPicPr/>
                  </pic:nvPicPr>
                  <pic:blipFill rotWithShape="1">
                    <a:blip r:embed="rId24" cstate="print">
                      <a:extLst>
                        <a:ext uri="{28A0092B-C50C-407E-A947-70E740481C1C}">
                          <a14:useLocalDpi xmlns:a14="http://schemas.microsoft.com/office/drawing/2010/main" val="0"/>
                        </a:ext>
                      </a:extLst>
                    </a:blip>
                    <a:srcRect b="12889"/>
                    <a:stretch>
                      <a:fillRect/>
                    </a:stretch>
                  </pic:blipFill>
                  <pic:spPr bwMode="auto">
                    <a:xfrm>
                      <a:off x="0" y="0"/>
                      <a:ext cx="214312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2" w:name="_Toc212038037"/>
      <w:r w:rsidRPr="00BD6993">
        <w:rPr>
          <w:rStyle w:val="Kop1Char"/>
        </w:rPr>
        <w:t>Regel 11: De inworp</w:t>
      </w:r>
      <w:bookmarkEnd w:id="42"/>
      <w:r>
        <w:t xml:space="preserve"> </w:t>
      </w:r>
      <w:r>
        <w:br/>
      </w:r>
      <w:r w:rsidRPr="001368F4">
        <w:rPr>
          <w:rStyle w:val="Kop2Char"/>
          <w:sz w:val="22"/>
        </w:rPr>
        <w:t xml:space="preserve">11:1 </w:t>
      </w:r>
      <w:r w:rsidR="00CD6C38" w:rsidRPr="001368F4">
        <w:rPr>
          <w:rStyle w:val="Kop2Char"/>
          <w:sz w:val="22"/>
        </w:rPr>
        <w:t>Toekenning inworp</w:t>
      </w:r>
    </w:p>
    <w:p w14:paraId="48AFD05D" w14:textId="67F52F01" w:rsidR="00B90635" w:rsidRDefault="00B24E69" w:rsidP="00B24E69">
      <w:r>
        <w:t xml:space="preserve">Een inworp moet worden toegekend, wanneer de bal de zijlijn volledig is gepasseerd of wanneer een veldspeler van het verdedigende team de bal het laatst heeft aangeraakt, voordat deze de achterlijn van zijn team passeert. Een inworp wordt ook toegekend als de bal het plafond of een voorwerp boven het speelveld raakt. </w:t>
      </w:r>
    </w:p>
    <w:p w14:paraId="4DCC6FD0" w14:textId="77777777" w:rsidR="001368F4" w:rsidRDefault="001368F4" w:rsidP="001368F4">
      <w:pPr>
        <w:pStyle w:val="Kop2"/>
        <w:numPr>
          <w:ilvl w:val="0"/>
          <w:numId w:val="0"/>
        </w:numPr>
        <w:ind w:left="576" w:hanging="576"/>
      </w:pPr>
    </w:p>
    <w:p w14:paraId="76FFED64" w14:textId="5C268BC2" w:rsidR="005F1206" w:rsidRDefault="00B24E69" w:rsidP="001368F4">
      <w:pPr>
        <w:pStyle w:val="Kop2"/>
        <w:numPr>
          <w:ilvl w:val="0"/>
          <w:numId w:val="0"/>
        </w:numPr>
        <w:ind w:left="576" w:hanging="576"/>
      </w:pPr>
      <w:bookmarkStart w:id="43" w:name="_Toc212038038"/>
      <w:r>
        <w:t>11:</w:t>
      </w:r>
      <w:r w:rsidR="00BD726E">
        <w:t>2</w:t>
      </w:r>
      <w:r>
        <w:t xml:space="preserve"> </w:t>
      </w:r>
      <w:r w:rsidR="00A8044C" w:rsidRPr="001368F4">
        <w:t>Locatie inworp</w:t>
      </w:r>
      <w:bookmarkEnd w:id="43"/>
    </w:p>
    <w:p w14:paraId="7DF0EE0B" w14:textId="1294F176" w:rsidR="00B90635" w:rsidRDefault="00B24E69" w:rsidP="00B24E69">
      <w:r>
        <w:t xml:space="preserve">De inworp wordt uitgevoerd op de plaats waar de bal de zijlijn gepasseerd is. Indien de bal de achterlijn is gepasseerd dient de inworp op de plaats waar de zijlijn en doellijn samenkomen aan die betreffende zijde te worden genomen. Nadat de bal het plafond of een voorwerp boven het speelveld heeft geraakt, wordt de inworp genomen op de dichtstbijzijnde plaats van de dichtstbijzijnde zijlijn in relatie met het punt waar de bal het plafond of het voorwerp boven het speelveld raakte. </w:t>
      </w:r>
    </w:p>
    <w:p w14:paraId="1746FD33" w14:textId="77777777" w:rsidR="001368F4" w:rsidRDefault="001368F4" w:rsidP="001368F4">
      <w:pPr>
        <w:pStyle w:val="Kop2"/>
        <w:numPr>
          <w:ilvl w:val="0"/>
          <w:numId w:val="0"/>
        </w:numPr>
        <w:ind w:left="576" w:hanging="576"/>
      </w:pPr>
    </w:p>
    <w:p w14:paraId="4FFCAFCF" w14:textId="05F80791" w:rsidR="005F1206" w:rsidRDefault="00B24E69" w:rsidP="001368F4">
      <w:pPr>
        <w:pStyle w:val="Kop2"/>
        <w:numPr>
          <w:ilvl w:val="0"/>
          <w:numId w:val="0"/>
        </w:numPr>
        <w:ind w:left="576" w:hanging="576"/>
      </w:pPr>
      <w:bookmarkStart w:id="44" w:name="_Toc212038039"/>
      <w:r>
        <w:t>11:</w:t>
      </w:r>
      <w:r w:rsidR="00BD726E">
        <w:t xml:space="preserve">3 </w:t>
      </w:r>
      <w:r w:rsidR="0012223F" w:rsidRPr="001368F4">
        <w:t>Positie inworp</w:t>
      </w:r>
      <w:bookmarkEnd w:id="44"/>
    </w:p>
    <w:p w14:paraId="6C8A6946" w14:textId="53431801" w:rsidR="00B90635" w:rsidRDefault="00B24E69" w:rsidP="00B24E69">
      <w:r>
        <w:t xml:space="preserve">De werper moet met een voet op de zijlijn staan en de juiste positie aanhouden, tot de bal zijn hand heeft verlaten. Er zijn geen beperkingen voor het plaatsen van de andere voet. </w:t>
      </w:r>
    </w:p>
    <w:p w14:paraId="73752361" w14:textId="77777777" w:rsidR="001368F4" w:rsidRDefault="001368F4" w:rsidP="001368F4">
      <w:pPr>
        <w:pStyle w:val="Kop2"/>
        <w:numPr>
          <w:ilvl w:val="0"/>
          <w:numId w:val="0"/>
        </w:numPr>
        <w:ind w:left="576" w:hanging="576"/>
      </w:pPr>
    </w:p>
    <w:p w14:paraId="6B3D3DF2" w14:textId="70C5E87E" w:rsidR="005F1206" w:rsidRDefault="00B24E69" w:rsidP="001368F4">
      <w:pPr>
        <w:pStyle w:val="Kop2"/>
        <w:numPr>
          <w:ilvl w:val="0"/>
          <w:numId w:val="0"/>
        </w:numPr>
        <w:ind w:left="576" w:hanging="576"/>
      </w:pPr>
      <w:bookmarkStart w:id="45" w:name="_Toc212038040"/>
      <w:r>
        <w:t>11:</w:t>
      </w:r>
      <w:r w:rsidR="00860FFB">
        <w:t>4</w:t>
      </w:r>
      <w:r>
        <w:t xml:space="preserve"> </w:t>
      </w:r>
      <w:r w:rsidR="001368F4" w:rsidRPr="001368F4">
        <w:t>Afstand inworp</w:t>
      </w:r>
      <w:bookmarkEnd w:id="45"/>
    </w:p>
    <w:p w14:paraId="26A2C5C1" w14:textId="2BF1830C" w:rsidR="00B24E69" w:rsidRDefault="00B24E69" w:rsidP="00B24E69">
      <w:r>
        <w:t>De spelers van het andere team mogen zich bij het nemen van de inworp niet dichterbij dan 3 meter van de werper bevinden. Zij mogen zich echter altijd direct aan de eigen doelgebied</w:t>
      </w:r>
      <w:r w:rsidR="00FF44FE">
        <w:t xml:space="preserve"> </w:t>
      </w:r>
      <w:r>
        <w:t xml:space="preserve">lijn opstellen, ook wanneer de afstand tussen hen en de werper minder dan 3 meter bedraagt. </w:t>
      </w:r>
    </w:p>
    <w:p w14:paraId="5B77B20E" w14:textId="77777777" w:rsidR="00B24E69" w:rsidRDefault="00B24E69" w:rsidP="00B24E69"/>
    <w:p w14:paraId="3BE652A8" w14:textId="000F3B67" w:rsidR="00570EA7" w:rsidRDefault="00B24E69" w:rsidP="00B24E69">
      <w:r>
        <w:rPr>
          <w:rFonts w:ascii="Arial Nova Light" w:hAnsi="Arial Nova Light"/>
          <w:b/>
          <w:noProof/>
        </w:rPr>
        <w:drawing>
          <wp:anchor distT="0" distB="0" distL="114300" distR="114300" simplePos="0" relativeHeight="251658241" behindDoc="0" locked="0" layoutInCell="1" allowOverlap="1" wp14:anchorId="44D5B281" wp14:editId="39EE1AB4">
            <wp:simplePos x="0" y="0"/>
            <wp:positionH relativeFrom="margin">
              <wp:align>right</wp:align>
            </wp:positionH>
            <wp:positionV relativeFrom="paragraph">
              <wp:posOffset>334010</wp:posOffset>
            </wp:positionV>
            <wp:extent cx="2000250" cy="1809750"/>
            <wp:effectExtent l="0" t="0" r="0" b="0"/>
            <wp:wrapSquare wrapText="bothSides"/>
            <wp:docPr id="1715374361" name="Afbeelding 21" descr="Afbeelding met persoon, spor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74361" name="Afbeelding 14" descr="Afbeelding met persoon, sport, kleding, Menselijk gezicht&#10;&#10;Automatisch gegenereerde beschrijving"/>
                    <pic:cNvPicPr/>
                  </pic:nvPicPr>
                  <pic:blipFill rotWithShape="1">
                    <a:blip r:embed="rId25" cstate="print">
                      <a:extLst>
                        <a:ext uri="{28A0092B-C50C-407E-A947-70E740481C1C}">
                          <a14:useLocalDpi xmlns:a14="http://schemas.microsoft.com/office/drawing/2010/main" val="0"/>
                        </a:ext>
                      </a:extLst>
                    </a:blip>
                    <a:srcRect b="9524"/>
                    <a:stretch>
                      <a:fillRect/>
                    </a:stretch>
                  </pic:blipFill>
                  <pic:spPr bwMode="auto">
                    <a:xfrm>
                      <a:off x="0" y="0"/>
                      <a:ext cx="200025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6" w:name="_Toc212038041"/>
      <w:r w:rsidRPr="0091515B">
        <w:rPr>
          <w:rStyle w:val="Kop1Char"/>
        </w:rPr>
        <w:t>Regel 12: De uitworp</w:t>
      </w:r>
      <w:bookmarkEnd w:id="46"/>
      <w:r>
        <w:t xml:space="preserve"> </w:t>
      </w:r>
      <w:r>
        <w:br/>
      </w:r>
      <w:r w:rsidRPr="005F1206">
        <w:rPr>
          <w:rStyle w:val="Kop2Char"/>
          <w:sz w:val="22"/>
        </w:rPr>
        <w:t xml:space="preserve">12:1 </w:t>
      </w:r>
      <w:r w:rsidR="0016682E" w:rsidRPr="005F1206">
        <w:rPr>
          <w:rStyle w:val="Kop2Char"/>
          <w:sz w:val="22"/>
        </w:rPr>
        <w:t>Na een doelpunt</w:t>
      </w:r>
    </w:p>
    <w:p w14:paraId="4D895168" w14:textId="0829852A" w:rsidR="00B24E69" w:rsidRDefault="00B24E69" w:rsidP="00B24E69">
      <w:r>
        <w:t>Na elk doelpunt gaat het spel verder met een uitworp voor de keeper vanuit het eigen doelgebied.</w:t>
      </w:r>
    </w:p>
    <w:p w14:paraId="6D47B45F" w14:textId="77777777" w:rsidR="00CE512D" w:rsidRDefault="00CE512D" w:rsidP="00B24E69"/>
    <w:p w14:paraId="56C22E57" w14:textId="1A13882A" w:rsidR="00570EA7" w:rsidRDefault="00B24E69" w:rsidP="0016682E">
      <w:pPr>
        <w:pStyle w:val="Kop2"/>
        <w:numPr>
          <w:ilvl w:val="0"/>
          <w:numId w:val="0"/>
        </w:numPr>
        <w:ind w:left="576"/>
      </w:pPr>
      <w:bookmarkStart w:id="47" w:name="_Toc212038042"/>
      <w:r>
        <w:t xml:space="preserve">12:2 </w:t>
      </w:r>
      <w:r w:rsidR="0016682E">
        <w:t>Als de bal over de achterlijn gaat</w:t>
      </w:r>
      <w:bookmarkEnd w:id="47"/>
    </w:p>
    <w:p w14:paraId="2804E9E2" w14:textId="14568893" w:rsidR="00B24E69" w:rsidRDefault="00B24E69" w:rsidP="00B24E69">
      <w:r>
        <w:t>Als de bal over de achterlijn gaat, gaat het spel verder met een uitworp voor de keeper, ook als de bal het laatst is aangeraakt door een verdediger.</w:t>
      </w:r>
    </w:p>
    <w:p w14:paraId="190A6DBC" w14:textId="77777777" w:rsidR="00CE512D" w:rsidRDefault="00CE512D" w:rsidP="00B24E69"/>
    <w:p w14:paraId="6CB85E7C" w14:textId="77777777" w:rsidR="00CE512D" w:rsidRDefault="00CE512D" w:rsidP="00B24E69"/>
    <w:p w14:paraId="7D723698" w14:textId="5C6F68C1" w:rsidR="00B24E69" w:rsidRDefault="00B24E69" w:rsidP="00B24E69">
      <w:r>
        <w:rPr>
          <w:rFonts w:ascii="Arial Nova Light" w:hAnsi="Arial Nova Light"/>
          <w:b/>
          <w:noProof/>
        </w:rPr>
        <w:lastRenderedPageBreak/>
        <w:drawing>
          <wp:anchor distT="0" distB="0" distL="114300" distR="114300" simplePos="0" relativeHeight="251658242" behindDoc="0" locked="0" layoutInCell="1" allowOverlap="1" wp14:anchorId="58F6990C" wp14:editId="2674371A">
            <wp:simplePos x="0" y="0"/>
            <wp:positionH relativeFrom="margin">
              <wp:align>right</wp:align>
            </wp:positionH>
            <wp:positionV relativeFrom="paragraph">
              <wp:posOffset>473710</wp:posOffset>
            </wp:positionV>
            <wp:extent cx="2028825" cy="1809750"/>
            <wp:effectExtent l="0" t="0" r="9525" b="0"/>
            <wp:wrapSquare wrapText="bothSides"/>
            <wp:docPr id="905951432" name="Afbeelding 22" descr="Afbeelding met persoon, kleding, Menselijk gezicht, recht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51432" name="Afbeelding 18" descr="Afbeelding met persoon, kleding, Menselijk gezicht, rechtbank&#10;&#10;Automatisch gegenereerde beschrijving"/>
                    <pic:cNvPicPr/>
                  </pic:nvPicPr>
                  <pic:blipFill rotWithShape="1">
                    <a:blip r:embed="rId26" cstate="print">
                      <a:extLst>
                        <a:ext uri="{28A0092B-C50C-407E-A947-70E740481C1C}">
                          <a14:useLocalDpi xmlns:a14="http://schemas.microsoft.com/office/drawing/2010/main" val="0"/>
                        </a:ext>
                      </a:extLst>
                    </a:blip>
                    <a:srcRect b="10798"/>
                    <a:stretch>
                      <a:fillRect/>
                    </a:stretch>
                  </pic:blipFill>
                  <pic:spPr bwMode="auto">
                    <a:xfrm>
                      <a:off x="0" y="0"/>
                      <a:ext cx="2028825"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8" w:name="_Toc212038043"/>
      <w:r w:rsidRPr="00BC4C50">
        <w:rPr>
          <w:rStyle w:val="Kop1Char"/>
        </w:rPr>
        <w:t>Regel 13: De vrije worp</w:t>
      </w:r>
      <w:bookmarkEnd w:id="48"/>
      <w:r>
        <w:t xml:space="preserve"> </w:t>
      </w:r>
      <w:r>
        <w:br/>
        <w:t xml:space="preserve">Het maken van (technische) fouten, zoals lopen, 2x stuiten, 3-secondenregel, foute uitvoering van een worp, wordt niet bestraft met een vrije worp. De spelbegeleider geeft kort uitleg aan de speler die de fout maakte. Het spel gaat verder met de bal voor het team dat op dat moment in balbezit was. </w:t>
      </w:r>
    </w:p>
    <w:p w14:paraId="21A54DD2" w14:textId="19F6A46C" w:rsidR="00B24E69" w:rsidRDefault="00B24E69" w:rsidP="00B24E69">
      <w:r>
        <w:t>Het maken van fouten van de verdediger los je zoveel mogelijk op door uitleg tijdens het spel. Wanneer het spel door de fout van de verdediger niet door kan gaan geef je een vrije worp aan de aanvaller.</w:t>
      </w:r>
    </w:p>
    <w:p w14:paraId="260E74D7" w14:textId="77777777" w:rsidR="00B24E69" w:rsidRDefault="00B24E69" w:rsidP="00B24E69"/>
    <w:p w14:paraId="5DA73AA4" w14:textId="77777777" w:rsidR="00B24E69" w:rsidRDefault="00B24E69" w:rsidP="00B24E69">
      <w:bookmarkStart w:id="49" w:name="_Toc212038044"/>
      <w:r w:rsidRPr="00D0428F">
        <w:rPr>
          <w:rStyle w:val="Kop1Char"/>
        </w:rPr>
        <w:t>Regel 14: De 7-meterworp</w:t>
      </w:r>
      <w:bookmarkEnd w:id="49"/>
      <w:r>
        <w:t xml:space="preserve"> </w:t>
      </w:r>
      <w:r>
        <w:br/>
        <w:t xml:space="preserve">In deze leeftijdscategorie wordt er geen gebruik gemaakt van de 7-meter worp. </w:t>
      </w:r>
    </w:p>
    <w:p w14:paraId="472904BD" w14:textId="77777777" w:rsidR="00846B07" w:rsidRDefault="00846B07" w:rsidP="00B24E69"/>
    <w:p w14:paraId="59BBCAB5" w14:textId="77777777" w:rsidR="00084227" w:rsidRDefault="00B24E69" w:rsidP="00B24E69">
      <w:bookmarkStart w:id="50" w:name="_Toc212038045"/>
      <w:r w:rsidRPr="00D0428F">
        <w:rPr>
          <w:rStyle w:val="Kop1Char"/>
        </w:rPr>
        <w:t>Regel 15: Algemene aanwijzingen voor de uitvoering van worpen</w:t>
      </w:r>
      <w:bookmarkEnd w:id="50"/>
      <w:r>
        <w:t xml:space="preserve"> </w:t>
      </w:r>
    </w:p>
    <w:p w14:paraId="73819F1C" w14:textId="053D307B" w:rsidR="00B24E69" w:rsidRDefault="00084227" w:rsidP="00B24E69">
      <w:r>
        <w:t xml:space="preserve">Het betreft hier de </w:t>
      </w:r>
      <w:r w:rsidR="00B24E69">
        <w:t>beginworp, inworp, uitworp, vrije worp, 7-meterworp</w:t>
      </w:r>
      <w:r w:rsidR="00AB0363">
        <w:t>: z</w:t>
      </w:r>
      <w:r w:rsidR="00B24E69">
        <w:t xml:space="preserve">ie regels 10 t/m 14. </w:t>
      </w:r>
    </w:p>
    <w:p w14:paraId="3FBDC882" w14:textId="77777777" w:rsidR="00B24E69" w:rsidRDefault="00B24E69" w:rsidP="00B24E69"/>
    <w:p w14:paraId="4EC1E6D6" w14:textId="03135DE2" w:rsidR="00B24E69" w:rsidRDefault="00B24E69" w:rsidP="00B24E69">
      <w:bookmarkStart w:id="51" w:name="_Toc212038046"/>
      <w:r w:rsidRPr="00D0428F">
        <w:rPr>
          <w:rStyle w:val="Kop1Char"/>
        </w:rPr>
        <w:t>Regel 16: De straffen</w:t>
      </w:r>
      <w:bookmarkEnd w:id="51"/>
      <w:r>
        <w:t xml:space="preserve"> </w:t>
      </w:r>
      <w:r>
        <w:br/>
        <w:t>Er</w:t>
      </w:r>
      <w:r w:rsidR="00AB0363">
        <w:t xml:space="preserve"> wordt</w:t>
      </w:r>
      <w:r>
        <w:t xml:space="preserve"> in deze leeftijdscategorie geen gebruik gemaakt van gele of rode kaarten. Ook wordt er geen gebruik gemaakt van de twee minuten tijdstraf. </w:t>
      </w:r>
    </w:p>
    <w:p w14:paraId="533D7BE6" w14:textId="77777777" w:rsidR="00B24E69" w:rsidRDefault="00B24E69" w:rsidP="00B24E69"/>
    <w:p w14:paraId="3F8CB655" w14:textId="22C60C28" w:rsidR="00B24E69" w:rsidRDefault="00B24E69" w:rsidP="00B24E69">
      <w:bookmarkStart w:id="52" w:name="_Toc212038047"/>
      <w:r w:rsidRPr="00921A4C">
        <w:rPr>
          <w:rStyle w:val="Kop1Char"/>
        </w:rPr>
        <w:t>Regel 17: De scheidsrechters</w:t>
      </w:r>
      <w:bookmarkEnd w:id="52"/>
      <w:r>
        <w:t xml:space="preserve"> </w:t>
      </w:r>
      <w:r>
        <w:br/>
        <w:t>Natuurlijk zijn er mensen nodig die de afspraken bewaken.</w:t>
      </w:r>
      <w:r w:rsidR="005C7B69">
        <w:t xml:space="preserve"> </w:t>
      </w:r>
      <w:r>
        <w:t>In de volwassen sport, tijdens het spel, zijn dat de scheidsrechters. Bij de jongste jeugd (de F-jeugd) zijn dat de Spelbegeleiders. Waarom dit verschil?</w:t>
      </w:r>
      <w:r w:rsidR="005C7B69">
        <w:t xml:space="preserve"> </w:t>
      </w:r>
      <w:r>
        <w:t xml:space="preserve">Scheidsrechters worden vaak geassocieerd met het strikt hanteren van de regels en als gevolg daarvan met straffen. </w:t>
      </w:r>
    </w:p>
    <w:p w14:paraId="3422C069" w14:textId="77777777" w:rsidR="005C7B69" w:rsidRDefault="005C7B69" w:rsidP="00B24E69"/>
    <w:p w14:paraId="143BA908" w14:textId="41C57AB6" w:rsidR="00B24E69" w:rsidRDefault="00B24E69" w:rsidP="00B24E69">
      <w:bookmarkStart w:id="53" w:name="_Toc212038048"/>
      <w:r w:rsidRPr="005F1206">
        <w:rPr>
          <w:rStyle w:val="Kop2Char"/>
          <w:sz w:val="22"/>
        </w:rPr>
        <w:t>17:1 De Spelbegeleider</w:t>
      </w:r>
      <w:bookmarkEnd w:id="53"/>
      <w:r>
        <w:br/>
        <w:t>Elk team heeft twee volwassenen die tijdens de wedstrijd een verschillende functie hebben. Volwassene A is de teambegeleider, volwassene B is de Spelbegeleider. Het spel leid je samen met je collega Spelbegeleider van het andere team. De spelbegeleiders staan in het veld en begeleiden het spel.</w:t>
      </w:r>
      <w:r w:rsidR="005E39A3">
        <w:t xml:space="preserve"> </w:t>
      </w:r>
      <w:r w:rsidRPr="00C13BBB">
        <w:t xml:space="preserve">De teambegeleider zit op de bank en zorgt voor het wisselen en verzorging </w:t>
      </w:r>
      <w:r w:rsidRPr="00C13BBB">
        <w:lastRenderedPageBreak/>
        <w:t>indien nodig. Daarnaast ondersteun</w:t>
      </w:r>
      <w:r w:rsidR="005E39A3">
        <w:t>t</w:t>
      </w:r>
      <w:r w:rsidRPr="00C13BBB">
        <w:t xml:space="preserve"> de teambegeleider de Spelbegeleider door uitleg te geven aan de wisselspelers.</w:t>
      </w:r>
      <w:r w:rsidR="005E39A3">
        <w:t xml:space="preserve"> </w:t>
      </w:r>
    </w:p>
    <w:p w14:paraId="5FD73432" w14:textId="77777777" w:rsidR="005E39A3" w:rsidRDefault="005E39A3" w:rsidP="00B24E69"/>
    <w:p w14:paraId="4FD05CB1" w14:textId="38AE41ED" w:rsidR="00B24E69" w:rsidRDefault="00B24E69" w:rsidP="00B24E69">
      <w:r>
        <w:t xml:space="preserve">Meer informatie over de rol van de Spelbegeleider vind je in het boekje </w:t>
      </w:r>
      <w:r w:rsidRPr="00B24E69">
        <w:t>‘Spelbegeleiding F-jeugd’</w:t>
      </w:r>
      <w:r>
        <w:t xml:space="preserve">. </w:t>
      </w:r>
    </w:p>
    <w:p w14:paraId="06199226" w14:textId="77777777" w:rsidR="00B24E69" w:rsidRDefault="00B24E69" w:rsidP="00B24E69"/>
    <w:p w14:paraId="0780C267" w14:textId="77777777" w:rsidR="00B24E69" w:rsidRPr="001C39DF" w:rsidRDefault="00B24E69" w:rsidP="00B24E69">
      <w:bookmarkStart w:id="54" w:name="_Toc212038049"/>
      <w:r w:rsidRPr="00F61B52">
        <w:rPr>
          <w:rStyle w:val="Kop1Char"/>
        </w:rPr>
        <w:t>Regel 18: De tijdwaarnemer en de secretaris</w:t>
      </w:r>
      <w:bookmarkEnd w:id="54"/>
      <w:r>
        <w:t xml:space="preserve"> </w:t>
      </w:r>
      <w:r>
        <w:br/>
        <w:t xml:space="preserve">Niet van toepassing bij de F-jeugd. </w:t>
      </w:r>
    </w:p>
    <w:p w14:paraId="71AEA38F" w14:textId="77777777" w:rsidR="00B24E69" w:rsidRDefault="00B24E69" w:rsidP="00B24E69"/>
    <w:p w14:paraId="2C00F287" w14:textId="77777777" w:rsidR="00605FF0" w:rsidRDefault="00605FF0" w:rsidP="00AA45B5">
      <w:pPr>
        <w:sectPr w:rsidR="00605FF0" w:rsidSect="000838A3">
          <w:headerReference w:type="default" r:id="rId27"/>
          <w:footerReference w:type="default" r:id="rId28"/>
          <w:headerReference w:type="first" r:id="rId29"/>
          <w:footerReference w:type="first" r:id="rId30"/>
          <w:type w:val="continuous"/>
          <w:pgSz w:w="11906" w:h="16838"/>
          <w:pgMar w:top="1701" w:right="1701" w:bottom="1701" w:left="1418" w:header="709" w:footer="709" w:gutter="0"/>
          <w:cols w:space="708"/>
          <w:titlePg/>
          <w:docGrid w:linePitch="360"/>
        </w:sectPr>
      </w:pPr>
    </w:p>
    <w:p w14:paraId="3B64E089" w14:textId="77777777" w:rsidR="00AA45B5" w:rsidRPr="00AA45B5" w:rsidRDefault="00AA45B5" w:rsidP="00AA45B5"/>
    <w:sectPr w:rsidR="00AA45B5" w:rsidRPr="00AA45B5" w:rsidSect="00605FF0">
      <w:headerReference w:type="first" r:id="rId31"/>
      <w:pgSz w:w="11906" w:h="16838"/>
      <w:pgMar w:top="1701" w:right="1701" w:bottom="2835"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7" w:author="Annelies Smeets" w:date="2025-08-06T09:52:00Z" w:initials="AS">
    <w:p w14:paraId="4DC22C9F" w14:textId="3FBF34BC" w:rsidR="009A72CF" w:rsidRDefault="009A72CF" w:rsidP="00905AFC">
      <w:pPr>
        <w:pStyle w:val="Tekstopmerking"/>
      </w:pPr>
      <w:r>
        <w:rPr>
          <w:rStyle w:val="Verwijzingopmerking"/>
        </w:rPr>
        <w:annotationRef/>
      </w:r>
      <w:r>
        <w:fldChar w:fldCharType="begin"/>
      </w:r>
      <w:r>
        <w:instrText xml:space="preserve"> HYPERLINK "mailto:m.schopman@handbal.nl" </w:instrText>
      </w:r>
      <w:bookmarkStart w:id="39" w:name="_@_0030323F90D44188BD287B7207A50158Z"/>
      <w:r>
        <w:fldChar w:fldCharType="separate"/>
      </w:r>
      <w:bookmarkEnd w:id="39"/>
      <w:r w:rsidRPr="009A72CF">
        <w:rPr>
          <w:rStyle w:val="Vermelding"/>
          <w:noProof/>
        </w:rPr>
        <w:t>@Marieke Schopman</w:t>
      </w:r>
      <w:r>
        <w:fldChar w:fldCharType="end"/>
      </w:r>
      <w:r>
        <w:t xml:space="preserve"> Wil jij deze tekst aanpassen? </w:t>
      </w:r>
    </w:p>
  </w:comment>
  <w:comment w:id="38" w:author="Marieke Schopman" w:date="2025-08-06T11:52:00Z" w:initials="MS">
    <w:p w14:paraId="7AAFA77C" w14:textId="0FC637F1" w:rsidR="00A17C96" w:rsidRDefault="005E39A3">
      <w:r>
        <w:annotationRef/>
      </w:r>
      <w:r>
        <w:fldChar w:fldCharType="begin"/>
      </w:r>
      <w:r>
        <w:instrText xml:space="preserve"> HYPERLINK "mailto:a.smeets@handbal.nl"</w:instrText>
      </w:r>
      <w:bookmarkStart w:id="40" w:name="_@_D96BBFA6C311476395F6091601DF7B34Z"/>
      <w:r>
        <w:fldChar w:fldCharType="separate"/>
      </w:r>
      <w:bookmarkEnd w:id="40"/>
      <w:r w:rsidRPr="1DCA9DD9">
        <w:rPr>
          <w:noProof/>
        </w:rPr>
        <w:t>@Annelies Smeets</w:t>
      </w:r>
      <w:r>
        <w:fldChar w:fldCharType="end"/>
      </w:r>
      <w:r w:rsidRPr="0D302316">
        <w:t xml:space="preserve"> Tekst aangepast maar moet nog een handleiding bij. Voorkeur om dit eigenlijk niet in het document te zetten maar eerder te verwijzen naar de website waar de handleiding dan duidelijk staan.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DC22C9F" w15:done="1"/>
  <w15:commentEx w15:paraId="7AAFA77C" w15:paraIdParent="4DC22C9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C3DA469" w16cex:dateUtc="2025-08-06T07:52:00Z"/>
  <w16cex:commentExtensible w16cex:durableId="405F3DCF" w16cex:dateUtc="2025-08-06T0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C22C9F" w16cid:durableId="2C3DA469"/>
  <w16cid:commentId w16cid:paraId="7AAFA77C" w16cid:durableId="405F3D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34EE3" w14:textId="77777777" w:rsidR="00270418" w:rsidRDefault="00270418" w:rsidP="009D51CE">
      <w:pPr>
        <w:spacing w:after="0" w:line="240" w:lineRule="auto"/>
      </w:pPr>
      <w:r>
        <w:separator/>
      </w:r>
    </w:p>
  </w:endnote>
  <w:endnote w:type="continuationSeparator" w:id="0">
    <w:p w14:paraId="2F0CA35A" w14:textId="77777777" w:rsidR="00270418" w:rsidRDefault="00270418" w:rsidP="009D51CE">
      <w:pPr>
        <w:spacing w:after="0" w:line="240" w:lineRule="auto"/>
      </w:pPr>
      <w:r>
        <w:continuationSeparator/>
      </w:r>
    </w:p>
  </w:endnote>
  <w:endnote w:type="continuationNotice" w:id="1">
    <w:p w14:paraId="3D3B43A4" w14:textId="77777777" w:rsidR="00270418" w:rsidRDefault="002704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altName w:val="Impact"/>
    <w:panose1 w:val="020B0806030902050204"/>
    <w:charset w:val="00"/>
    <w:family w:val="swiss"/>
    <w:pitch w:val="variable"/>
    <w:sig w:usb0="00000287" w:usb1="00000000" w:usb2="00000000" w:usb3="00000000" w:csb0="0000009F" w:csb1="00000000"/>
  </w:font>
  <w:font w:name="Arial Nova Light">
    <w:panose1 w:val="020B03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04A65" w14:textId="77777777" w:rsidR="00503494" w:rsidRDefault="00503494">
    <w:pPr>
      <w:pStyle w:val="Voettekst"/>
    </w:pPr>
    <w:r>
      <w:rPr>
        <w:noProof/>
      </w:rPr>
      <w:drawing>
        <wp:anchor distT="0" distB="0" distL="114300" distR="114300" simplePos="0" relativeHeight="251658241" behindDoc="1" locked="0" layoutInCell="1" allowOverlap="1" wp14:anchorId="21A2A2AA" wp14:editId="774727F9">
          <wp:simplePos x="0" y="0"/>
          <wp:positionH relativeFrom="column">
            <wp:posOffset>-887730</wp:posOffset>
          </wp:positionH>
          <wp:positionV relativeFrom="paragraph">
            <wp:posOffset>-596265</wp:posOffset>
          </wp:positionV>
          <wp:extent cx="7546412" cy="1167130"/>
          <wp:effectExtent l="0" t="0" r="0" b="1270"/>
          <wp:wrapNone/>
          <wp:docPr id="1442332036" name="Afbeelding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67329" name="Picture 4"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6412" cy="11671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DFBA1" w14:textId="1B6E1D57" w:rsidR="00EF62C1" w:rsidRDefault="00EF62C1">
    <w:pPr>
      <w:pStyle w:val="Voettekst"/>
    </w:pPr>
    <w:r>
      <w:fldChar w:fldCharType="begin"/>
    </w:r>
    <w:r>
      <w:instrText xml:space="preserve"> TIME \@ "MMMM '’'yy" </w:instrText>
    </w:r>
    <w:r>
      <w:fldChar w:fldCharType="separate"/>
    </w:r>
    <w:r w:rsidR="0017403B">
      <w:rPr>
        <w:noProof/>
      </w:rPr>
      <w:t>oktober ’25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3AC08" w14:textId="77777777" w:rsidR="00270418" w:rsidRDefault="00270418" w:rsidP="009D51CE">
      <w:pPr>
        <w:spacing w:after="0" w:line="240" w:lineRule="auto"/>
      </w:pPr>
      <w:r>
        <w:separator/>
      </w:r>
    </w:p>
  </w:footnote>
  <w:footnote w:type="continuationSeparator" w:id="0">
    <w:p w14:paraId="300143DA" w14:textId="77777777" w:rsidR="00270418" w:rsidRDefault="00270418" w:rsidP="009D51CE">
      <w:pPr>
        <w:spacing w:after="0" w:line="240" w:lineRule="auto"/>
      </w:pPr>
      <w:r>
        <w:continuationSeparator/>
      </w:r>
    </w:p>
  </w:footnote>
  <w:footnote w:type="continuationNotice" w:id="1">
    <w:p w14:paraId="55324053" w14:textId="77777777" w:rsidR="00270418" w:rsidRDefault="002704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07C7C" w14:textId="351F0AB7" w:rsidR="00605FF0" w:rsidRDefault="00836CC7" w:rsidP="00A824B1">
    <w:pPr>
      <w:pStyle w:val="Koptekst"/>
      <w:jc w:val="center"/>
    </w:pPr>
    <w:r>
      <w:rPr>
        <w:noProof/>
      </w:rPr>
      <w:drawing>
        <wp:inline distT="0" distB="0" distL="0" distR="0" wp14:anchorId="02EAE7E0" wp14:editId="3EFD469C">
          <wp:extent cx="4438650" cy="351576"/>
          <wp:effectExtent l="0" t="0" r="0" b="0"/>
          <wp:docPr id="13725011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01152" name="Afbeelding 1372501152"/>
                  <pic:cNvPicPr/>
                </pic:nvPicPr>
                <pic:blipFill>
                  <a:blip r:embed="rId1">
                    <a:extLst>
                      <a:ext uri="{28A0092B-C50C-407E-A947-70E740481C1C}">
                        <a14:useLocalDpi xmlns:a14="http://schemas.microsoft.com/office/drawing/2010/main" val="0"/>
                      </a:ext>
                    </a:extLst>
                  </a:blip>
                  <a:stretch>
                    <a:fillRect/>
                  </a:stretch>
                </pic:blipFill>
                <pic:spPr>
                  <a:xfrm>
                    <a:off x="0" y="0"/>
                    <a:ext cx="4738184" cy="375301"/>
                  </a:xfrm>
                  <a:prstGeom prst="rect">
                    <a:avLst/>
                  </a:prstGeom>
                </pic:spPr>
              </pic:pic>
            </a:graphicData>
          </a:graphic>
        </wp:inline>
      </w:drawing>
    </w:r>
    <w:r w:rsidR="00605FF0">
      <w:rPr>
        <w:noProof/>
      </w:rPr>
      <w:drawing>
        <wp:anchor distT="0" distB="0" distL="114300" distR="114300" simplePos="0" relativeHeight="251658242" behindDoc="1" locked="0" layoutInCell="1" allowOverlap="1" wp14:anchorId="2C1EB96D" wp14:editId="31BC58AD">
          <wp:simplePos x="0" y="0"/>
          <wp:positionH relativeFrom="column">
            <wp:posOffset>-1033145</wp:posOffset>
          </wp:positionH>
          <wp:positionV relativeFrom="paragraph">
            <wp:posOffset>10173335</wp:posOffset>
          </wp:positionV>
          <wp:extent cx="7747000" cy="10949940"/>
          <wp:effectExtent l="0" t="0" r="0" b="0"/>
          <wp:wrapNone/>
          <wp:docPr id="19309846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82971"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747000" cy="10949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E08AC" w14:textId="77777777" w:rsidR="003A591E" w:rsidRDefault="00503494">
    <w:pPr>
      <w:pStyle w:val="Koptekst"/>
    </w:pPr>
    <w:r>
      <w:rPr>
        <w:noProof/>
      </w:rPr>
      <w:drawing>
        <wp:anchor distT="0" distB="0" distL="114300" distR="114300" simplePos="0" relativeHeight="251658240" behindDoc="1" locked="0" layoutInCell="1" allowOverlap="1" wp14:anchorId="7FD581F3" wp14:editId="3CE74947">
          <wp:simplePos x="0" y="0"/>
          <wp:positionH relativeFrom="column">
            <wp:posOffset>-981710</wp:posOffset>
          </wp:positionH>
          <wp:positionV relativeFrom="paragraph">
            <wp:posOffset>-558844</wp:posOffset>
          </wp:positionV>
          <wp:extent cx="7635603" cy="10792509"/>
          <wp:effectExtent l="0" t="0" r="0" b="2540"/>
          <wp:wrapNone/>
          <wp:docPr id="5043078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58634" name="Picture 3"/>
                  <pic:cNvPicPr/>
                </pic:nvPicPr>
                <pic:blipFill rotWithShape="1">
                  <a:blip r:embed="rId1">
                    <a:extLst>
                      <a:ext uri="{28A0092B-C50C-407E-A947-70E740481C1C}">
                        <a14:useLocalDpi xmlns:a14="http://schemas.microsoft.com/office/drawing/2010/main" val="0"/>
                      </a:ext>
                    </a:extLst>
                  </a:blip>
                  <a:srcRect l="-216" t="-153" r="216" b="153"/>
                  <a:stretch/>
                </pic:blipFill>
                <pic:spPr bwMode="auto">
                  <a:xfrm>
                    <a:off x="0" y="0"/>
                    <a:ext cx="7635603" cy="10792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04961" w14:textId="77777777" w:rsidR="00605FF0" w:rsidRDefault="00605FF0">
    <w:pPr>
      <w:pStyle w:val="Koptekst"/>
    </w:pPr>
    <w:r>
      <w:rPr>
        <w:noProof/>
      </w:rPr>
      <w:drawing>
        <wp:anchor distT="0" distB="0" distL="114300" distR="114300" simplePos="0" relativeHeight="251658243" behindDoc="1" locked="0" layoutInCell="1" allowOverlap="1" wp14:anchorId="0FF30854" wp14:editId="799348B1">
          <wp:simplePos x="0" y="0"/>
          <wp:positionH relativeFrom="column">
            <wp:posOffset>-900278</wp:posOffset>
          </wp:positionH>
          <wp:positionV relativeFrom="paragraph">
            <wp:posOffset>-454660</wp:posOffset>
          </wp:positionV>
          <wp:extent cx="7572375" cy="10703140"/>
          <wp:effectExtent l="0" t="0" r="0" b="3175"/>
          <wp:wrapNone/>
          <wp:docPr id="145041379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05828"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2375" cy="10703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52BE8"/>
    <w:multiLevelType w:val="multilevel"/>
    <w:tmpl w:val="8EC8F514"/>
    <w:lvl w:ilvl="0">
      <w:start w:val="1"/>
      <w:numFmt w:val="decimal"/>
      <w:pStyle w:val="Kop1"/>
      <w:lvlText w:val="%1."/>
      <w:lvlJc w:val="left"/>
      <w:pPr>
        <w:ind w:left="432" w:hanging="432"/>
      </w:pPr>
      <w:rPr>
        <w:rFonts w:ascii="Arial" w:hAnsi="Arial" w:hint="default"/>
        <w:b/>
        <w:bCs/>
        <w:i w:val="0"/>
        <w:strike w:val="0"/>
        <w:dstrike w:val="0"/>
        <w:color w:val="E5722A"/>
        <w:sz w:val="36"/>
        <w:szCs w:val="32"/>
        <w:u w:val="none" w:color="000000"/>
        <w:bdr w:val="none" w:sz="0" w:space="0" w:color="auto"/>
        <w:shd w:val="clear" w:color="auto" w:fill="auto"/>
        <w:vertAlign w:val="baseline"/>
      </w:rPr>
    </w:lvl>
    <w:lvl w:ilvl="1">
      <w:start w:val="1"/>
      <w:numFmt w:val="decimal"/>
      <w:pStyle w:val="Kop2"/>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pStyle w:val="Kop3"/>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pStyle w:val="Kop4"/>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pStyle w:val="Kop5"/>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pStyle w:val="Kop6"/>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pStyle w:val="Kop7"/>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pStyle w:val="Kop8"/>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pStyle w:val="Kop9"/>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4D5570"/>
    <w:multiLevelType w:val="multilevel"/>
    <w:tmpl w:val="043E1786"/>
    <w:styleLink w:val="Huidigelijst2"/>
    <w:lvl w:ilvl="0">
      <w:start w:val="1"/>
      <w:numFmt w:val="decimal"/>
      <w:lvlText w:val="%1."/>
      <w:lvlJc w:val="left"/>
      <w:pPr>
        <w:ind w:left="0" w:firstLine="0"/>
      </w:pPr>
      <w:rPr>
        <w:rFonts w:ascii="Arial" w:eastAsia="Arial" w:hAnsi="Arial" w:cs="Arial" w:hint="default"/>
        <w:b/>
        <w:bCs/>
        <w:i w:val="0"/>
        <w:strike w:val="0"/>
        <w:dstrike w:val="0"/>
        <w:color w:val="182F49"/>
        <w:sz w:val="32"/>
        <w:szCs w:val="32"/>
        <w:u w:val="none" w:color="000000"/>
        <w:bdr w:val="none" w:sz="0" w:space="0" w:color="auto"/>
        <w:shd w:val="clear" w:color="auto" w:fill="auto"/>
        <w:vertAlign w:val="baseline"/>
      </w:rPr>
    </w:lvl>
    <w:lvl w:ilvl="1">
      <w:start w:val="1"/>
      <w:numFmt w:val="decimal"/>
      <w:lvlText w:val="%1.%2."/>
      <w:lvlJc w:val="left"/>
      <w:pPr>
        <w:ind w:left="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0D7FF6"/>
    <w:multiLevelType w:val="hybridMultilevel"/>
    <w:tmpl w:val="CE90F0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1170CB"/>
    <w:multiLevelType w:val="hybridMultilevel"/>
    <w:tmpl w:val="AEC8E492"/>
    <w:lvl w:ilvl="0" w:tplc="0413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7392604"/>
    <w:multiLevelType w:val="multilevel"/>
    <w:tmpl w:val="94C856C0"/>
    <w:styleLink w:val="Huidigelijst9"/>
    <w:lvl w:ilvl="0">
      <w:start w:val="1"/>
      <w:numFmt w:val="decimal"/>
      <w:lvlText w:val="%1."/>
      <w:lvlJc w:val="left"/>
      <w:pPr>
        <w:ind w:left="432" w:hanging="432"/>
      </w:pPr>
      <w:rPr>
        <w:rFonts w:ascii="Arial" w:hAnsi="Arial" w:hint="default"/>
        <w:b/>
        <w:bCs/>
        <w:i w:val="0"/>
        <w:strike w:val="0"/>
        <w:dstrike w:val="0"/>
        <w:color w:val="E5722A"/>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74841BC"/>
    <w:multiLevelType w:val="multilevel"/>
    <w:tmpl w:val="CFD48E02"/>
    <w:styleLink w:val="Huidigelijst3"/>
    <w:lvl w:ilvl="0">
      <w:start w:val="1"/>
      <w:numFmt w:val="decimal"/>
      <w:lvlText w:val="%1"/>
      <w:lvlJc w:val="left"/>
      <w:pPr>
        <w:ind w:left="432" w:hanging="432"/>
      </w:pPr>
      <w:rPr>
        <w:rFonts w:hint="default"/>
        <w:b/>
        <w:bCs/>
        <w:i w:val="0"/>
        <w:strike w:val="0"/>
        <w:dstrike w:val="0"/>
        <w:color w:val="182F49"/>
        <w:sz w:val="32"/>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9C76BBE"/>
    <w:multiLevelType w:val="multilevel"/>
    <w:tmpl w:val="3D3465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0E50E9"/>
    <w:multiLevelType w:val="multilevel"/>
    <w:tmpl w:val="1C9603E6"/>
    <w:styleLink w:val="Huidigelijst4"/>
    <w:lvl w:ilvl="0">
      <w:start w:val="1"/>
      <w:numFmt w:val="decimal"/>
      <w:lvlText w:val="%1"/>
      <w:lvlJc w:val="left"/>
      <w:pPr>
        <w:ind w:left="432" w:hanging="432"/>
      </w:pPr>
      <w:rPr>
        <w:rFonts w:ascii="Arial" w:hAnsi="Arial" w:hint="default"/>
        <w:b/>
        <w:bCs/>
        <w:i w:val="0"/>
        <w:strike w:val="0"/>
        <w:dstrike w:val="0"/>
        <w:color w:val="182F49"/>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EBA52A7"/>
    <w:multiLevelType w:val="multilevel"/>
    <w:tmpl w:val="57FA8BC6"/>
    <w:styleLink w:val="Huidigelijst8"/>
    <w:lvl w:ilvl="0">
      <w:start w:val="1"/>
      <w:numFmt w:val="decimal"/>
      <w:lvlText w:val="%1"/>
      <w:lvlJc w:val="left"/>
      <w:pPr>
        <w:ind w:left="432" w:hanging="432"/>
      </w:pPr>
      <w:rPr>
        <w:rFonts w:ascii="Arial" w:hAnsi="Arial" w:hint="default"/>
        <w:b/>
        <w:bCs/>
        <w:i w:val="0"/>
        <w:strike w:val="0"/>
        <w:dstrike w:val="0"/>
        <w:color w:val="E5722A"/>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0CE0DF5"/>
    <w:multiLevelType w:val="multilevel"/>
    <w:tmpl w:val="09344C2C"/>
    <w:styleLink w:val="Huidigelijst1"/>
    <w:lvl w:ilvl="0">
      <w:start w:val="1"/>
      <w:numFmt w:val="decimal"/>
      <w:lvlText w:val="%1."/>
      <w:lvlJc w:val="left"/>
      <w:pPr>
        <w:ind w:left="0"/>
      </w:pPr>
      <w:rPr>
        <w:rFonts w:ascii="Arial" w:eastAsia="Arial" w:hAnsi="Arial" w:cs="Arial"/>
        <w:b/>
        <w:bCs/>
        <w:i w:val="0"/>
        <w:strike w:val="0"/>
        <w:dstrike w:val="0"/>
        <w:color w:val="182F49"/>
        <w:sz w:val="32"/>
        <w:szCs w:val="32"/>
        <w:u w:val="none" w:color="000000"/>
        <w:bdr w:val="none" w:sz="0" w:space="0" w:color="auto"/>
        <w:shd w:val="clear" w:color="auto" w:fill="auto"/>
        <w:vertAlign w:val="baseline"/>
      </w:rPr>
    </w:lvl>
    <w:lvl w:ilvl="1">
      <w:start w:val="1"/>
      <w:numFmt w:val="decimal"/>
      <w:lvlText w:val="%1.%2."/>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19E2F22"/>
    <w:multiLevelType w:val="hybridMultilevel"/>
    <w:tmpl w:val="A4C240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7B578E"/>
    <w:multiLevelType w:val="hybridMultilevel"/>
    <w:tmpl w:val="3C667C1C"/>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F097D78"/>
    <w:multiLevelType w:val="multilevel"/>
    <w:tmpl w:val="6FAA5188"/>
    <w:styleLink w:val="Huidigelijst5"/>
    <w:lvl w:ilvl="0">
      <w:start w:val="1"/>
      <w:numFmt w:val="decimal"/>
      <w:lvlText w:val="%1"/>
      <w:lvlJc w:val="left"/>
      <w:pPr>
        <w:ind w:left="432" w:hanging="432"/>
      </w:pPr>
      <w:rPr>
        <w:rFonts w:ascii="Arial" w:hAnsi="Arial" w:hint="default"/>
        <w:b/>
        <w:bCs/>
        <w:i w:val="0"/>
        <w:strike w:val="0"/>
        <w:dstrike w:val="0"/>
        <w:color w:val="F8E2DC" w:themeColor="accent2"/>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5DC7662"/>
    <w:multiLevelType w:val="multilevel"/>
    <w:tmpl w:val="423C6664"/>
    <w:styleLink w:val="Huidigelijst6"/>
    <w:lvl w:ilvl="0">
      <w:start w:val="1"/>
      <w:numFmt w:val="decimal"/>
      <w:lvlText w:val="%1"/>
      <w:lvlJc w:val="left"/>
      <w:pPr>
        <w:ind w:left="432" w:hanging="432"/>
      </w:pPr>
      <w:rPr>
        <w:rFonts w:ascii="Arial" w:hAnsi="Arial" w:hint="default"/>
        <w:b/>
        <w:bCs/>
        <w:i w:val="0"/>
        <w:strike w:val="0"/>
        <w:dstrike w:val="0"/>
        <w:color w:val="F8E2DC" w:themeColor="accent2"/>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01479A4"/>
    <w:multiLevelType w:val="multilevel"/>
    <w:tmpl w:val="CF36F74C"/>
    <w:styleLink w:val="Huidigelijst7"/>
    <w:lvl w:ilvl="0">
      <w:start w:val="1"/>
      <w:numFmt w:val="decimal"/>
      <w:lvlText w:val="%1"/>
      <w:lvlJc w:val="left"/>
      <w:pPr>
        <w:ind w:left="432" w:hanging="432"/>
      </w:pPr>
      <w:rPr>
        <w:rFonts w:ascii="Arial" w:hAnsi="Arial" w:hint="default"/>
        <w:b/>
        <w:bCs/>
        <w:i w:val="0"/>
        <w:strike w:val="0"/>
        <w:dstrike w:val="0"/>
        <w:color w:val="D883FF"/>
        <w:sz w:val="40"/>
        <w:szCs w:val="32"/>
        <w:u w:val="none" w:color="000000"/>
        <w:bdr w:val="none" w:sz="0" w:space="0" w:color="auto"/>
        <w:shd w:val="clear" w:color="auto" w:fill="auto"/>
        <w:vertAlign w:val="baseline"/>
      </w:rPr>
    </w:lvl>
    <w:lvl w:ilvl="1">
      <w:start w:val="1"/>
      <w:numFmt w:val="decimal"/>
      <w:lvlText w:val="%1.%2"/>
      <w:lvlJc w:val="left"/>
      <w:pPr>
        <w:ind w:left="576" w:hanging="576"/>
      </w:pPr>
      <w:rPr>
        <w:rFonts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720" w:hanging="720"/>
      </w:pPr>
      <w:rPr>
        <w:rFonts w:hint="default"/>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864" w:hanging="864"/>
      </w:pPr>
      <w:rPr>
        <w:rFonts w:hint="default"/>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1008" w:hanging="1008"/>
      </w:pPr>
      <w:rPr>
        <w:rFonts w:hint="default"/>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1152" w:hanging="1152"/>
      </w:pPr>
      <w:rPr>
        <w:rFonts w:hint="default"/>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1296" w:hanging="1296"/>
      </w:pPr>
      <w:rPr>
        <w:rFonts w:hint="default"/>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1440" w:hanging="1440"/>
      </w:pPr>
      <w:rPr>
        <w:rFonts w:hint="default"/>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1584" w:hanging="1584"/>
      </w:pPr>
      <w:rPr>
        <w:rFonts w:hint="default"/>
        <w:b/>
        <w:bCs/>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BFA6F04"/>
    <w:multiLevelType w:val="hybridMultilevel"/>
    <w:tmpl w:val="76E0EF7C"/>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7C6D30E2"/>
    <w:multiLevelType w:val="hybridMultilevel"/>
    <w:tmpl w:val="992A5C50"/>
    <w:lvl w:ilvl="0" w:tplc="D14850DC">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58558198">
    <w:abstractNumId w:val="0"/>
  </w:num>
  <w:num w:numId="2" w16cid:durableId="47187565">
    <w:abstractNumId w:val="0"/>
  </w:num>
  <w:num w:numId="3" w16cid:durableId="814177286">
    <w:abstractNumId w:val="0"/>
  </w:num>
  <w:num w:numId="4" w16cid:durableId="496306542">
    <w:abstractNumId w:val="0"/>
  </w:num>
  <w:num w:numId="5" w16cid:durableId="1731613847">
    <w:abstractNumId w:val="6"/>
  </w:num>
  <w:num w:numId="6" w16cid:durableId="2057852792">
    <w:abstractNumId w:val="0"/>
  </w:num>
  <w:num w:numId="7" w16cid:durableId="889150385">
    <w:abstractNumId w:val="6"/>
  </w:num>
  <w:num w:numId="8" w16cid:durableId="1353074641">
    <w:abstractNumId w:val="0"/>
  </w:num>
  <w:num w:numId="9" w16cid:durableId="855461599">
    <w:abstractNumId w:val="6"/>
  </w:num>
  <w:num w:numId="10" w16cid:durableId="2023430745">
    <w:abstractNumId w:val="0"/>
  </w:num>
  <w:num w:numId="11" w16cid:durableId="98574961">
    <w:abstractNumId w:val="16"/>
  </w:num>
  <w:num w:numId="12" w16cid:durableId="616835750">
    <w:abstractNumId w:val="9"/>
  </w:num>
  <w:num w:numId="13" w16cid:durableId="1892110116">
    <w:abstractNumId w:val="1"/>
  </w:num>
  <w:num w:numId="14" w16cid:durableId="2039695335">
    <w:abstractNumId w:val="5"/>
  </w:num>
  <w:num w:numId="15" w16cid:durableId="1243641065">
    <w:abstractNumId w:val="7"/>
  </w:num>
  <w:num w:numId="16" w16cid:durableId="859389661">
    <w:abstractNumId w:val="12"/>
  </w:num>
  <w:num w:numId="17" w16cid:durableId="1500346477">
    <w:abstractNumId w:val="13"/>
  </w:num>
  <w:num w:numId="18" w16cid:durableId="1555121766">
    <w:abstractNumId w:val="14"/>
  </w:num>
  <w:num w:numId="19" w16cid:durableId="377900293">
    <w:abstractNumId w:val="8"/>
  </w:num>
  <w:num w:numId="20" w16cid:durableId="492333949">
    <w:abstractNumId w:val="4"/>
  </w:num>
  <w:num w:numId="21" w16cid:durableId="762260189">
    <w:abstractNumId w:val="10"/>
  </w:num>
  <w:num w:numId="22" w16cid:durableId="324095334">
    <w:abstractNumId w:val="2"/>
  </w:num>
  <w:num w:numId="23" w16cid:durableId="125196768">
    <w:abstractNumId w:val="15"/>
  </w:num>
  <w:num w:numId="24" w16cid:durableId="1805732566">
    <w:abstractNumId w:val="11"/>
  </w:num>
  <w:num w:numId="25" w16cid:durableId="197008466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nelies Smeets">
    <w15:presenceInfo w15:providerId="AD" w15:userId="S::a.smeets@handbal.nl::68144cf0-8ad6-480e-98f3-8219fa1620d2"/>
  </w15:person>
  <w15:person w15:author="Marieke Schopman">
    <w15:presenceInfo w15:providerId="AD" w15:userId="S::m.schopman@handbal.nl::e20510b5-ead0-4499-aa71-5194f2ea51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E69"/>
    <w:rsid w:val="00024B49"/>
    <w:rsid w:val="0002781A"/>
    <w:rsid w:val="00042CD9"/>
    <w:rsid w:val="00063273"/>
    <w:rsid w:val="0008316D"/>
    <w:rsid w:val="000838A3"/>
    <w:rsid w:val="00084227"/>
    <w:rsid w:val="000A154E"/>
    <w:rsid w:val="000A7E91"/>
    <w:rsid w:val="000B578B"/>
    <w:rsid w:val="000F2736"/>
    <w:rsid w:val="000F7AC0"/>
    <w:rsid w:val="00112816"/>
    <w:rsid w:val="00120315"/>
    <w:rsid w:val="0012223F"/>
    <w:rsid w:val="001368F4"/>
    <w:rsid w:val="00155135"/>
    <w:rsid w:val="0016682E"/>
    <w:rsid w:val="0017403B"/>
    <w:rsid w:val="00174EE8"/>
    <w:rsid w:val="00193CA1"/>
    <w:rsid w:val="00195A45"/>
    <w:rsid w:val="001A14BC"/>
    <w:rsid w:val="001C2CB1"/>
    <w:rsid w:val="001E58C3"/>
    <w:rsid w:val="002054BF"/>
    <w:rsid w:val="0025606D"/>
    <w:rsid w:val="00270418"/>
    <w:rsid w:val="002B4FF7"/>
    <w:rsid w:val="002F4870"/>
    <w:rsid w:val="003011E0"/>
    <w:rsid w:val="00302718"/>
    <w:rsid w:val="003A591E"/>
    <w:rsid w:val="00405506"/>
    <w:rsid w:val="00410DE2"/>
    <w:rsid w:val="00446C18"/>
    <w:rsid w:val="0046105F"/>
    <w:rsid w:val="00464695"/>
    <w:rsid w:val="004874FC"/>
    <w:rsid w:val="004E4AC1"/>
    <w:rsid w:val="004F3D9A"/>
    <w:rsid w:val="0050020C"/>
    <w:rsid w:val="00503494"/>
    <w:rsid w:val="00510348"/>
    <w:rsid w:val="005615F9"/>
    <w:rsid w:val="00564AFE"/>
    <w:rsid w:val="00570EA7"/>
    <w:rsid w:val="00583B44"/>
    <w:rsid w:val="00590B78"/>
    <w:rsid w:val="005B72B5"/>
    <w:rsid w:val="005C7B69"/>
    <w:rsid w:val="005E39A3"/>
    <w:rsid w:val="005F1206"/>
    <w:rsid w:val="005F22FC"/>
    <w:rsid w:val="00605FF0"/>
    <w:rsid w:val="0061119C"/>
    <w:rsid w:val="00613C30"/>
    <w:rsid w:val="00620B28"/>
    <w:rsid w:val="00666F2D"/>
    <w:rsid w:val="00673425"/>
    <w:rsid w:val="006934F1"/>
    <w:rsid w:val="00694707"/>
    <w:rsid w:val="006A1209"/>
    <w:rsid w:val="006A2B30"/>
    <w:rsid w:val="006E3134"/>
    <w:rsid w:val="006E37E7"/>
    <w:rsid w:val="006F7010"/>
    <w:rsid w:val="00700AD9"/>
    <w:rsid w:val="007161C1"/>
    <w:rsid w:val="007707B7"/>
    <w:rsid w:val="007747AF"/>
    <w:rsid w:val="007806A5"/>
    <w:rsid w:val="007A75AA"/>
    <w:rsid w:val="007B55AB"/>
    <w:rsid w:val="007D35BF"/>
    <w:rsid w:val="007F5C2D"/>
    <w:rsid w:val="007F79FA"/>
    <w:rsid w:val="0080283F"/>
    <w:rsid w:val="008028CE"/>
    <w:rsid w:val="00804076"/>
    <w:rsid w:val="00836CC7"/>
    <w:rsid w:val="00842D36"/>
    <w:rsid w:val="00846B07"/>
    <w:rsid w:val="00850256"/>
    <w:rsid w:val="008578FE"/>
    <w:rsid w:val="00857DB2"/>
    <w:rsid w:val="00860FFB"/>
    <w:rsid w:val="00893654"/>
    <w:rsid w:val="008B319A"/>
    <w:rsid w:val="00904ACF"/>
    <w:rsid w:val="009310B8"/>
    <w:rsid w:val="00964DD8"/>
    <w:rsid w:val="00986F62"/>
    <w:rsid w:val="009A44DE"/>
    <w:rsid w:val="009A72CF"/>
    <w:rsid w:val="009C3CF6"/>
    <w:rsid w:val="009D51CE"/>
    <w:rsid w:val="00A06E77"/>
    <w:rsid w:val="00A1579D"/>
    <w:rsid w:val="00A17C96"/>
    <w:rsid w:val="00A5706B"/>
    <w:rsid w:val="00A62F96"/>
    <w:rsid w:val="00A80185"/>
    <w:rsid w:val="00A803BE"/>
    <w:rsid w:val="00A8044C"/>
    <w:rsid w:val="00A81D1D"/>
    <w:rsid w:val="00A824B1"/>
    <w:rsid w:val="00A957D2"/>
    <w:rsid w:val="00AA45B5"/>
    <w:rsid w:val="00AA6C79"/>
    <w:rsid w:val="00AA7846"/>
    <w:rsid w:val="00AB0363"/>
    <w:rsid w:val="00AD4441"/>
    <w:rsid w:val="00B24E69"/>
    <w:rsid w:val="00B82E04"/>
    <w:rsid w:val="00B90635"/>
    <w:rsid w:val="00B9412D"/>
    <w:rsid w:val="00BD311D"/>
    <w:rsid w:val="00BD726E"/>
    <w:rsid w:val="00C0220C"/>
    <w:rsid w:val="00C0516D"/>
    <w:rsid w:val="00C611F8"/>
    <w:rsid w:val="00C65D2B"/>
    <w:rsid w:val="00CA2D98"/>
    <w:rsid w:val="00CB2C5B"/>
    <w:rsid w:val="00CD66F5"/>
    <w:rsid w:val="00CD6C38"/>
    <w:rsid w:val="00CE512D"/>
    <w:rsid w:val="00CE5F61"/>
    <w:rsid w:val="00CF656A"/>
    <w:rsid w:val="00D16FC6"/>
    <w:rsid w:val="00D447E2"/>
    <w:rsid w:val="00D5129E"/>
    <w:rsid w:val="00D6469D"/>
    <w:rsid w:val="00D9038B"/>
    <w:rsid w:val="00DA0644"/>
    <w:rsid w:val="00DA450C"/>
    <w:rsid w:val="00DA5C8D"/>
    <w:rsid w:val="00DA7456"/>
    <w:rsid w:val="00DB0EF0"/>
    <w:rsid w:val="00DB48DA"/>
    <w:rsid w:val="00DB698D"/>
    <w:rsid w:val="00DE3DBD"/>
    <w:rsid w:val="00DF19C6"/>
    <w:rsid w:val="00E06BCC"/>
    <w:rsid w:val="00E15082"/>
    <w:rsid w:val="00E26402"/>
    <w:rsid w:val="00E44BB4"/>
    <w:rsid w:val="00E64EBD"/>
    <w:rsid w:val="00E67F53"/>
    <w:rsid w:val="00E909F1"/>
    <w:rsid w:val="00EA3565"/>
    <w:rsid w:val="00EA6D1F"/>
    <w:rsid w:val="00EB446A"/>
    <w:rsid w:val="00EB63A1"/>
    <w:rsid w:val="00EC27BF"/>
    <w:rsid w:val="00EF5592"/>
    <w:rsid w:val="00EF62C1"/>
    <w:rsid w:val="00F16AD4"/>
    <w:rsid w:val="00F632BA"/>
    <w:rsid w:val="00F66419"/>
    <w:rsid w:val="00F67EEE"/>
    <w:rsid w:val="00F751B9"/>
    <w:rsid w:val="00F9502F"/>
    <w:rsid w:val="00F96766"/>
    <w:rsid w:val="00FF44FE"/>
    <w:rsid w:val="00FF7BF4"/>
    <w:rsid w:val="02AD03F6"/>
    <w:rsid w:val="0B99F7F3"/>
    <w:rsid w:val="0E703D9B"/>
    <w:rsid w:val="0E7AC317"/>
    <w:rsid w:val="0E93CDCE"/>
    <w:rsid w:val="13FDCFE4"/>
    <w:rsid w:val="1C065DC4"/>
    <w:rsid w:val="3535FA4C"/>
    <w:rsid w:val="35B1369C"/>
    <w:rsid w:val="37AD622D"/>
    <w:rsid w:val="3D1E21FC"/>
    <w:rsid w:val="44B5C6F6"/>
    <w:rsid w:val="4CE4DE06"/>
    <w:rsid w:val="5237A72E"/>
    <w:rsid w:val="54682A57"/>
    <w:rsid w:val="55B4C658"/>
    <w:rsid w:val="55B4FF73"/>
    <w:rsid w:val="5845F2B9"/>
    <w:rsid w:val="5849AA95"/>
    <w:rsid w:val="5D55D225"/>
    <w:rsid w:val="5DAEDC93"/>
    <w:rsid w:val="5FA5890F"/>
    <w:rsid w:val="6BCF8ED7"/>
    <w:rsid w:val="70AAEBAC"/>
    <w:rsid w:val="75AAE321"/>
    <w:rsid w:val="763BDECF"/>
    <w:rsid w:val="77E03CCC"/>
    <w:rsid w:val="7E3765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8A840"/>
  <w15:chartTrackingRefBased/>
  <w15:docId w15:val="{D8941919-3443-4590-9947-694A3941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Arial"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2D98"/>
    <w:pPr>
      <w:tabs>
        <w:tab w:val="left" w:pos="1134"/>
      </w:tabs>
      <w:spacing w:after="3" w:line="359" w:lineRule="auto"/>
    </w:pPr>
    <w:rPr>
      <w:rFonts w:ascii="Arial" w:hAnsi="Arial" w:cs="Arial"/>
      <w:color w:val="000000" w:themeColor="text1"/>
      <w:sz w:val="20"/>
    </w:rPr>
  </w:style>
  <w:style w:type="paragraph" w:styleId="Kop1">
    <w:name w:val="heading 1"/>
    <w:next w:val="Standaard"/>
    <w:link w:val="Kop1Char"/>
    <w:uiPriority w:val="9"/>
    <w:unhideWhenUsed/>
    <w:qFormat/>
    <w:rsid w:val="00503494"/>
    <w:pPr>
      <w:keepNext/>
      <w:keepLines/>
      <w:numPr>
        <w:numId w:val="10"/>
      </w:numPr>
      <w:spacing w:after="0"/>
      <w:ind w:left="567" w:hanging="567"/>
      <w:outlineLvl w:val="0"/>
    </w:pPr>
    <w:rPr>
      <w:rFonts w:ascii="Arial" w:hAnsi="Arial" w:cs="Arial"/>
      <w:b/>
      <w:color w:val="E5722A" w:themeColor="accent1"/>
      <w:sz w:val="36"/>
      <w:szCs w:val="36"/>
    </w:rPr>
  </w:style>
  <w:style w:type="paragraph" w:styleId="Kop2">
    <w:name w:val="heading 2"/>
    <w:next w:val="Standaard"/>
    <w:link w:val="Kop2Char"/>
    <w:uiPriority w:val="9"/>
    <w:unhideWhenUsed/>
    <w:qFormat/>
    <w:rsid w:val="00112816"/>
    <w:pPr>
      <w:keepNext/>
      <w:keepLines/>
      <w:numPr>
        <w:ilvl w:val="1"/>
        <w:numId w:val="10"/>
      </w:numPr>
      <w:spacing w:after="92"/>
      <w:outlineLvl w:val="1"/>
    </w:pPr>
    <w:rPr>
      <w:rFonts w:ascii="Arial" w:hAnsi="Arial" w:cs="Arial"/>
      <w:b/>
      <w:color w:val="000000" w:themeColor="text1"/>
    </w:rPr>
  </w:style>
  <w:style w:type="paragraph" w:styleId="Kop3">
    <w:name w:val="heading 3"/>
    <w:next w:val="Standaard"/>
    <w:link w:val="Kop3Char"/>
    <w:uiPriority w:val="9"/>
    <w:unhideWhenUsed/>
    <w:rsid w:val="00AA45B5"/>
    <w:pPr>
      <w:keepNext/>
      <w:keepLines/>
      <w:numPr>
        <w:ilvl w:val="2"/>
        <w:numId w:val="10"/>
      </w:numPr>
      <w:spacing w:after="92"/>
      <w:outlineLvl w:val="2"/>
    </w:pPr>
    <w:rPr>
      <w:rFonts w:ascii="Arial" w:hAnsi="Arial" w:cs="Arial"/>
      <w:b/>
      <w:color w:val="000000"/>
      <w:sz w:val="20"/>
    </w:rPr>
  </w:style>
  <w:style w:type="paragraph" w:styleId="Kop4">
    <w:name w:val="heading 4"/>
    <w:basedOn w:val="Standaard"/>
    <w:next w:val="Standaard"/>
    <w:link w:val="Kop4Char"/>
    <w:uiPriority w:val="9"/>
    <w:unhideWhenUsed/>
    <w:rsid w:val="00AA45B5"/>
    <w:pPr>
      <w:keepNext/>
      <w:keepLines/>
      <w:numPr>
        <w:ilvl w:val="3"/>
        <w:numId w:val="10"/>
      </w:numPr>
      <w:spacing w:before="80" w:after="40"/>
      <w:outlineLvl w:val="3"/>
    </w:pPr>
    <w:rPr>
      <w:rFonts w:asciiTheme="minorHAnsi" w:eastAsiaTheme="majorEastAsia" w:hAnsiTheme="minorHAnsi" w:cstheme="majorBidi"/>
      <w:i/>
      <w:iCs/>
      <w:color w:val="B45316" w:themeColor="accent1" w:themeShade="BF"/>
    </w:rPr>
  </w:style>
  <w:style w:type="paragraph" w:styleId="Kop5">
    <w:name w:val="heading 5"/>
    <w:basedOn w:val="Standaard"/>
    <w:next w:val="Standaard"/>
    <w:link w:val="Kop5Char"/>
    <w:uiPriority w:val="9"/>
    <w:semiHidden/>
    <w:unhideWhenUsed/>
    <w:rsid w:val="00AA45B5"/>
    <w:pPr>
      <w:keepNext/>
      <w:keepLines/>
      <w:numPr>
        <w:ilvl w:val="4"/>
        <w:numId w:val="10"/>
      </w:numPr>
      <w:spacing w:before="80" w:after="40"/>
      <w:outlineLvl w:val="4"/>
    </w:pPr>
    <w:rPr>
      <w:rFonts w:asciiTheme="minorHAnsi" w:eastAsiaTheme="majorEastAsia" w:hAnsiTheme="minorHAnsi" w:cstheme="majorBidi"/>
      <w:color w:val="B45316" w:themeColor="accent1" w:themeShade="BF"/>
    </w:rPr>
  </w:style>
  <w:style w:type="paragraph" w:styleId="Kop6">
    <w:name w:val="heading 6"/>
    <w:basedOn w:val="Standaard"/>
    <w:next w:val="Standaard"/>
    <w:link w:val="Kop6Char"/>
    <w:uiPriority w:val="9"/>
    <w:semiHidden/>
    <w:unhideWhenUsed/>
    <w:qFormat/>
    <w:rsid w:val="00AA45B5"/>
    <w:pPr>
      <w:keepNext/>
      <w:keepLines/>
      <w:numPr>
        <w:ilvl w:val="5"/>
        <w:numId w:val="10"/>
      </w:numPr>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A45B5"/>
    <w:pPr>
      <w:keepNext/>
      <w:keepLines/>
      <w:numPr>
        <w:ilvl w:val="6"/>
        <w:numId w:val="10"/>
      </w:numPr>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A45B5"/>
    <w:pPr>
      <w:keepNext/>
      <w:keepLines/>
      <w:numPr>
        <w:ilvl w:val="7"/>
        <w:numId w:val="10"/>
      </w:numPr>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A45B5"/>
    <w:pPr>
      <w:keepNext/>
      <w:keepLines/>
      <w:numPr>
        <w:ilvl w:val="8"/>
        <w:numId w:val="10"/>
      </w:numPr>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Lijstalinea"/>
    <w:rsid w:val="009C3CF6"/>
    <w:pPr>
      <w:numPr>
        <w:numId w:val="11"/>
      </w:numPr>
      <w:tabs>
        <w:tab w:val="clear" w:pos="1134"/>
      </w:tabs>
      <w:ind w:left="426" w:hanging="426"/>
      <w:jc w:val="both"/>
    </w:pPr>
    <w:rPr>
      <w:color w:val="011145"/>
      <w:shd w:val="clear" w:color="auto" w:fill="FFFFFF"/>
    </w:rPr>
  </w:style>
  <w:style w:type="character" w:customStyle="1" w:styleId="Kop1Char">
    <w:name w:val="Kop 1 Char"/>
    <w:link w:val="Kop1"/>
    <w:uiPriority w:val="9"/>
    <w:rsid w:val="00503494"/>
    <w:rPr>
      <w:rFonts w:ascii="Arial" w:hAnsi="Arial" w:cs="Arial"/>
      <w:b/>
      <w:color w:val="E5722A" w:themeColor="accent1"/>
      <w:sz w:val="36"/>
      <w:szCs w:val="36"/>
    </w:rPr>
  </w:style>
  <w:style w:type="paragraph" w:customStyle="1" w:styleId="Tussenkop">
    <w:name w:val="Tussenkop"/>
    <w:basedOn w:val="Standaard"/>
    <w:next w:val="Standaard"/>
    <w:qFormat/>
    <w:rsid w:val="00CA2D98"/>
    <w:rPr>
      <w:rFonts w:asciiTheme="majorHAnsi" w:hAnsiTheme="majorHAnsi"/>
      <w:b/>
      <w:sz w:val="22"/>
    </w:rPr>
  </w:style>
  <w:style w:type="character" w:customStyle="1" w:styleId="Kop2Char">
    <w:name w:val="Kop 2 Char"/>
    <w:link w:val="Kop2"/>
    <w:uiPriority w:val="9"/>
    <w:rsid w:val="00112816"/>
    <w:rPr>
      <w:rFonts w:ascii="Arial" w:hAnsi="Arial" w:cs="Arial"/>
      <w:b/>
      <w:color w:val="000000" w:themeColor="text1"/>
    </w:rPr>
  </w:style>
  <w:style w:type="character" w:customStyle="1" w:styleId="Kop3Char">
    <w:name w:val="Kop 3 Char"/>
    <w:link w:val="Kop3"/>
    <w:uiPriority w:val="9"/>
    <w:rsid w:val="00CF656A"/>
    <w:rPr>
      <w:rFonts w:ascii="Arial" w:eastAsia="Arial" w:hAnsi="Arial" w:cs="Arial"/>
      <w:b/>
      <w:color w:val="000000"/>
      <w:sz w:val="20"/>
    </w:rPr>
  </w:style>
  <w:style w:type="paragraph" w:styleId="Lijstalinea">
    <w:name w:val="List Paragraph"/>
    <w:basedOn w:val="Standaard"/>
    <w:uiPriority w:val="34"/>
    <w:qFormat/>
    <w:rsid w:val="00CA2D98"/>
    <w:pPr>
      <w:ind w:left="720"/>
      <w:contextualSpacing/>
    </w:pPr>
  </w:style>
  <w:style w:type="character" w:customStyle="1" w:styleId="Kop4Char">
    <w:name w:val="Kop 4 Char"/>
    <w:basedOn w:val="Standaardalinea-lettertype"/>
    <w:link w:val="Kop4"/>
    <w:uiPriority w:val="9"/>
    <w:rsid w:val="009D51CE"/>
    <w:rPr>
      <w:rFonts w:eastAsiaTheme="majorEastAsia" w:cstheme="majorBidi"/>
      <w:i/>
      <w:iCs/>
      <w:color w:val="B45316" w:themeColor="accent1" w:themeShade="BF"/>
      <w:sz w:val="20"/>
    </w:rPr>
  </w:style>
  <w:style w:type="character" w:customStyle="1" w:styleId="Kop5Char">
    <w:name w:val="Kop 5 Char"/>
    <w:basedOn w:val="Standaardalinea-lettertype"/>
    <w:link w:val="Kop5"/>
    <w:uiPriority w:val="9"/>
    <w:semiHidden/>
    <w:rsid w:val="009D51CE"/>
    <w:rPr>
      <w:rFonts w:eastAsiaTheme="majorEastAsia" w:cstheme="majorBidi"/>
      <w:color w:val="B45316" w:themeColor="accent1" w:themeShade="BF"/>
      <w:sz w:val="20"/>
    </w:rPr>
  </w:style>
  <w:style w:type="character" w:customStyle="1" w:styleId="Kop6Char">
    <w:name w:val="Kop 6 Char"/>
    <w:basedOn w:val="Standaardalinea-lettertype"/>
    <w:link w:val="Kop6"/>
    <w:uiPriority w:val="9"/>
    <w:semiHidden/>
    <w:rsid w:val="009D51CE"/>
    <w:rPr>
      <w:rFonts w:eastAsiaTheme="majorEastAsia" w:cstheme="majorBidi"/>
      <w:i/>
      <w:iCs/>
      <w:color w:val="595959" w:themeColor="text1" w:themeTint="A6"/>
      <w:sz w:val="20"/>
    </w:rPr>
  </w:style>
  <w:style w:type="character" w:customStyle="1" w:styleId="Kop7Char">
    <w:name w:val="Kop 7 Char"/>
    <w:basedOn w:val="Standaardalinea-lettertype"/>
    <w:link w:val="Kop7"/>
    <w:uiPriority w:val="9"/>
    <w:semiHidden/>
    <w:rsid w:val="009D51CE"/>
    <w:rPr>
      <w:rFonts w:eastAsiaTheme="majorEastAsia" w:cstheme="majorBidi"/>
      <w:color w:val="595959" w:themeColor="text1" w:themeTint="A6"/>
      <w:sz w:val="20"/>
    </w:rPr>
  </w:style>
  <w:style w:type="character" w:customStyle="1" w:styleId="Kop8Char">
    <w:name w:val="Kop 8 Char"/>
    <w:basedOn w:val="Standaardalinea-lettertype"/>
    <w:link w:val="Kop8"/>
    <w:uiPriority w:val="9"/>
    <w:semiHidden/>
    <w:rsid w:val="009D51CE"/>
    <w:rPr>
      <w:rFonts w:eastAsiaTheme="majorEastAsia" w:cstheme="majorBidi"/>
      <w:i/>
      <w:iCs/>
      <w:color w:val="272727" w:themeColor="text1" w:themeTint="D8"/>
      <w:sz w:val="20"/>
    </w:rPr>
  </w:style>
  <w:style w:type="character" w:customStyle="1" w:styleId="Kop9Char">
    <w:name w:val="Kop 9 Char"/>
    <w:basedOn w:val="Standaardalinea-lettertype"/>
    <w:link w:val="Kop9"/>
    <w:uiPriority w:val="9"/>
    <w:semiHidden/>
    <w:rsid w:val="009D51CE"/>
    <w:rPr>
      <w:rFonts w:eastAsiaTheme="majorEastAsia" w:cstheme="majorBidi"/>
      <w:color w:val="272727" w:themeColor="text1" w:themeTint="D8"/>
      <w:sz w:val="20"/>
    </w:rPr>
  </w:style>
  <w:style w:type="paragraph" w:styleId="Titel">
    <w:name w:val="Title"/>
    <w:basedOn w:val="Standaard"/>
    <w:next w:val="Standaard"/>
    <w:link w:val="TitelChar"/>
    <w:uiPriority w:val="10"/>
    <w:rsid w:val="009D51CE"/>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9D51C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rsid w:val="009D51C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D51C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rsid w:val="009D51CE"/>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9D51CE"/>
    <w:rPr>
      <w:rFonts w:ascii="Arial" w:hAnsi="Arial" w:cs="Arial"/>
      <w:i/>
      <w:iCs/>
      <w:color w:val="404040" w:themeColor="text1" w:themeTint="BF"/>
      <w:sz w:val="20"/>
    </w:rPr>
  </w:style>
  <w:style w:type="character" w:styleId="Intensievebenadrukking">
    <w:name w:val="Intense Emphasis"/>
    <w:basedOn w:val="Standaardalinea-lettertype"/>
    <w:uiPriority w:val="21"/>
    <w:rsid w:val="009D51CE"/>
    <w:rPr>
      <w:i/>
      <w:iCs/>
      <w:color w:val="B45316" w:themeColor="accent1" w:themeShade="BF"/>
    </w:rPr>
  </w:style>
  <w:style w:type="paragraph" w:styleId="Duidelijkcitaat">
    <w:name w:val="Intense Quote"/>
    <w:basedOn w:val="Standaard"/>
    <w:next w:val="Standaard"/>
    <w:link w:val="DuidelijkcitaatChar"/>
    <w:uiPriority w:val="30"/>
    <w:rsid w:val="009D51CE"/>
    <w:pPr>
      <w:pBdr>
        <w:top w:val="single" w:sz="4" w:space="10" w:color="B45316" w:themeColor="accent1" w:themeShade="BF"/>
        <w:bottom w:val="single" w:sz="4" w:space="10" w:color="B45316" w:themeColor="accent1" w:themeShade="BF"/>
      </w:pBdr>
      <w:spacing w:before="360" w:after="360"/>
      <w:ind w:left="864" w:right="864"/>
      <w:jc w:val="center"/>
    </w:pPr>
    <w:rPr>
      <w:i/>
      <w:iCs/>
      <w:color w:val="B45316" w:themeColor="accent1" w:themeShade="BF"/>
    </w:rPr>
  </w:style>
  <w:style w:type="character" w:customStyle="1" w:styleId="DuidelijkcitaatChar">
    <w:name w:val="Duidelijk citaat Char"/>
    <w:basedOn w:val="Standaardalinea-lettertype"/>
    <w:link w:val="Duidelijkcitaat"/>
    <w:uiPriority w:val="30"/>
    <w:rsid w:val="009D51CE"/>
    <w:rPr>
      <w:rFonts w:ascii="Arial" w:hAnsi="Arial" w:cs="Arial"/>
      <w:i/>
      <w:iCs/>
      <w:color w:val="B45316" w:themeColor="accent1" w:themeShade="BF"/>
      <w:sz w:val="20"/>
    </w:rPr>
  </w:style>
  <w:style w:type="character" w:styleId="Intensieveverwijzing">
    <w:name w:val="Intense Reference"/>
    <w:basedOn w:val="Standaardalinea-lettertype"/>
    <w:uiPriority w:val="32"/>
    <w:rsid w:val="009D51CE"/>
    <w:rPr>
      <w:b/>
      <w:bCs/>
      <w:smallCaps/>
      <w:color w:val="B45316" w:themeColor="accent1" w:themeShade="BF"/>
      <w:spacing w:val="5"/>
    </w:rPr>
  </w:style>
  <w:style w:type="paragraph" w:styleId="Koptekst">
    <w:name w:val="header"/>
    <w:basedOn w:val="Standaard"/>
    <w:link w:val="KoptekstChar"/>
    <w:uiPriority w:val="99"/>
    <w:unhideWhenUsed/>
    <w:rsid w:val="009D51CE"/>
    <w:pPr>
      <w:tabs>
        <w:tab w:val="clear" w:pos="1134"/>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51CE"/>
    <w:rPr>
      <w:rFonts w:ascii="Arial" w:hAnsi="Arial" w:cs="Arial"/>
      <w:color w:val="182F49"/>
      <w:sz w:val="20"/>
    </w:rPr>
  </w:style>
  <w:style w:type="paragraph" w:styleId="Voettekst">
    <w:name w:val="footer"/>
    <w:basedOn w:val="Standaard"/>
    <w:link w:val="VoettekstChar"/>
    <w:uiPriority w:val="99"/>
    <w:unhideWhenUsed/>
    <w:rsid w:val="009D51CE"/>
    <w:pPr>
      <w:tabs>
        <w:tab w:val="clear" w:pos="1134"/>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51CE"/>
    <w:rPr>
      <w:rFonts w:ascii="Arial" w:hAnsi="Arial" w:cs="Arial"/>
      <w:color w:val="182F49"/>
      <w:sz w:val="20"/>
    </w:rPr>
  </w:style>
  <w:style w:type="character" w:styleId="Hyperlink">
    <w:name w:val="Hyperlink"/>
    <w:basedOn w:val="Standaardalinea-lettertype"/>
    <w:uiPriority w:val="99"/>
    <w:unhideWhenUsed/>
    <w:rsid w:val="00EF5592"/>
    <w:rPr>
      <w:color w:val="467886" w:themeColor="hyperlink"/>
      <w:u w:val="single"/>
    </w:rPr>
  </w:style>
  <w:style w:type="character" w:styleId="Onopgelostemelding">
    <w:name w:val="Unresolved Mention"/>
    <w:basedOn w:val="Standaardalinea-lettertype"/>
    <w:uiPriority w:val="99"/>
    <w:semiHidden/>
    <w:unhideWhenUsed/>
    <w:rsid w:val="00EF5592"/>
    <w:rPr>
      <w:color w:val="605E5C"/>
      <w:shd w:val="clear" w:color="auto" w:fill="E1DFDD"/>
    </w:rPr>
  </w:style>
  <w:style w:type="table" w:styleId="Tabelraster">
    <w:name w:val="Table Grid"/>
    <w:basedOn w:val="Standaardtabel"/>
    <w:uiPriority w:val="39"/>
    <w:rsid w:val="00EF5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uidigelijst1">
    <w:name w:val="Huidige lijst1"/>
    <w:uiPriority w:val="99"/>
    <w:rsid w:val="00DB0EF0"/>
    <w:pPr>
      <w:numPr>
        <w:numId w:val="12"/>
      </w:numPr>
    </w:pPr>
  </w:style>
  <w:style w:type="numbering" w:customStyle="1" w:styleId="Huidigelijst2">
    <w:name w:val="Huidige lijst2"/>
    <w:uiPriority w:val="99"/>
    <w:rsid w:val="00DB0EF0"/>
    <w:pPr>
      <w:numPr>
        <w:numId w:val="13"/>
      </w:numPr>
    </w:pPr>
  </w:style>
  <w:style w:type="numbering" w:customStyle="1" w:styleId="Huidigelijst3">
    <w:name w:val="Huidige lijst3"/>
    <w:uiPriority w:val="99"/>
    <w:rsid w:val="00DB0EF0"/>
    <w:pPr>
      <w:numPr>
        <w:numId w:val="14"/>
      </w:numPr>
    </w:pPr>
  </w:style>
  <w:style w:type="numbering" w:customStyle="1" w:styleId="Huidigelijst4">
    <w:name w:val="Huidige lijst4"/>
    <w:uiPriority w:val="99"/>
    <w:rsid w:val="00DB0EF0"/>
    <w:pPr>
      <w:numPr>
        <w:numId w:val="15"/>
      </w:numPr>
    </w:pPr>
  </w:style>
  <w:style w:type="numbering" w:customStyle="1" w:styleId="Huidigelijst5">
    <w:name w:val="Huidige lijst5"/>
    <w:uiPriority w:val="99"/>
    <w:rsid w:val="00DB0EF0"/>
    <w:pPr>
      <w:numPr>
        <w:numId w:val="16"/>
      </w:numPr>
    </w:pPr>
  </w:style>
  <w:style w:type="numbering" w:customStyle="1" w:styleId="Huidigelijst6">
    <w:name w:val="Huidige lijst6"/>
    <w:uiPriority w:val="99"/>
    <w:rsid w:val="00AA45B5"/>
    <w:pPr>
      <w:numPr>
        <w:numId w:val="17"/>
      </w:numPr>
    </w:pPr>
  </w:style>
  <w:style w:type="numbering" w:customStyle="1" w:styleId="Huidigelijst7">
    <w:name w:val="Huidige lijst7"/>
    <w:uiPriority w:val="99"/>
    <w:rsid w:val="00AA45B5"/>
    <w:pPr>
      <w:numPr>
        <w:numId w:val="18"/>
      </w:numPr>
    </w:pPr>
  </w:style>
  <w:style w:type="numbering" w:customStyle="1" w:styleId="Huidigelijst8">
    <w:name w:val="Huidige lijst8"/>
    <w:uiPriority w:val="99"/>
    <w:rsid w:val="00AA45B5"/>
    <w:pPr>
      <w:numPr>
        <w:numId w:val="19"/>
      </w:numPr>
    </w:pPr>
  </w:style>
  <w:style w:type="numbering" w:customStyle="1" w:styleId="Huidigelijst9">
    <w:name w:val="Huidige lijst9"/>
    <w:uiPriority w:val="99"/>
    <w:rsid w:val="00AA45B5"/>
    <w:pPr>
      <w:numPr>
        <w:numId w:val="20"/>
      </w:numPr>
    </w:pPr>
  </w:style>
  <w:style w:type="paragraph" w:customStyle="1" w:styleId="Titelrood">
    <w:name w:val="Titel rood"/>
    <w:basedOn w:val="Standaard"/>
    <w:qFormat/>
    <w:rsid w:val="00503494"/>
    <w:pPr>
      <w:spacing w:before="1100" w:line="240" w:lineRule="auto"/>
    </w:pPr>
    <w:rPr>
      <w:rFonts w:ascii="Impact" w:hAnsi="Impact"/>
      <w:color w:val="A51A2F" w:themeColor="accent6"/>
      <w:sz w:val="100"/>
      <w:szCs w:val="100"/>
    </w:rPr>
  </w:style>
  <w:style w:type="paragraph" w:customStyle="1" w:styleId="Onderkoporanje">
    <w:name w:val="Onderkop oranje"/>
    <w:basedOn w:val="Standaard"/>
    <w:qFormat/>
    <w:rsid w:val="00CA2D98"/>
    <w:rPr>
      <w:b/>
      <w:bCs/>
      <w:color w:val="E5722A" w:themeColor="accent1"/>
      <w:sz w:val="32"/>
      <w:szCs w:val="32"/>
    </w:rPr>
  </w:style>
  <w:style w:type="paragraph" w:customStyle="1" w:styleId="Titelroze">
    <w:name w:val="Titel roze"/>
    <w:basedOn w:val="Titelrood"/>
    <w:qFormat/>
    <w:rsid w:val="000B578B"/>
    <w:pPr>
      <w:spacing w:before="1300"/>
    </w:pPr>
    <w:rPr>
      <w:color w:val="F8E2DC" w:themeColor="accent2"/>
    </w:rPr>
  </w:style>
  <w:style w:type="paragraph" w:customStyle="1" w:styleId="Onderkoprood">
    <w:name w:val="Onderkop rood"/>
    <w:basedOn w:val="Onderkoporanje"/>
    <w:qFormat/>
    <w:rsid w:val="00605FF0"/>
    <w:rPr>
      <w:color w:val="A51A2F" w:themeColor="accent6"/>
    </w:rPr>
  </w:style>
  <w:style w:type="paragraph" w:styleId="Kopvaninhoudsopgave">
    <w:name w:val="TOC Heading"/>
    <w:basedOn w:val="Kop1"/>
    <w:next w:val="Standaard"/>
    <w:uiPriority w:val="39"/>
    <w:unhideWhenUsed/>
    <w:qFormat/>
    <w:rsid w:val="00B24E69"/>
    <w:pPr>
      <w:numPr>
        <w:numId w:val="0"/>
      </w:numPr>
      <w:spacing w:before="240"/>
      <w:outlineLvl w:val="9"/>
    </w:pPr>
    <w:rPr>
      <w:rFonts w:asciiTheme="majorHAnsi" w:eastAsiaTheme="majorEastAsia" w:hAnsiTheme="majorHAnsi" w:cstheme="majorBidi"/>
      <w:b w:val="0"/>
      <w:color w:val="F66313"/>
      <w:sz w:val="32"/>
      <w:szCs w:val="32"/>
      <w:lang w:eastAsia="nl-NL"/>
    </w:rPr>
  </w:style>
  <w:style w:type="paragraph" w:styleId="Inhopg1">
    <w:name w:val="toc 1"/>
    <w:basedOn w:val="Standaard"/>
    <w:next w:val="Standaard"/>
    <w:autoRedefine/>
    <w:uiPriority w:val="39"/>
    <w:unhideWhenUsed/>
    <w:rsid w:val="00B24E69"/>
    <w:pPr>
      <w:tabs>
        <w:tab w:val="clear" w:pos="1134"/>
      </w:tabs>
      <w:spacing w:after="100" w:line="259" w:lineRule="auto"/>
    </w:pPr>
    <w:rPr>
      <w:rFonts w:asciiTheme="minorHAnsi" w:eastAsiaTheme="minorHAnsi" w:hAnsiTheme="minorHAnsi" w:cstheme="minorBidi"/>
      <w:color w:val="auto"/>
      <w:kern w:val="2"/>
      <w:sz w:val="22"/>
      <w14:ligatures w14:val="standardContextual"/>
    </w:rPr>
  </w:style>
  <w:style w:type="paragraph" w:styleId="Inhopg2">
    <w:name w:val="toc 2"/>
    <w:basedOn w:val="Standaard"/>
    <w:next w:val="Standaard"/>
    <w:autoRedefine/>
    <w:uiPriority w:val="39"/>
    <w:unhideWhenUsed/>
    <w:rsid w:val="00B24E69"/>
    <w:pPr>
      <w:tabs>
        <w:tab w:val="clear" w:pos="1134"/>
      </w:tabs>
      <w:spacing w:after="100" w:line="259" w:lineRule="auto"/>
      <w:ind w:left="220"/>
    </w:pPr>
    <w:rPr>
      <w:rFonts w:asciiTheme="minorHAnsi" w:eastAsiaTheme="minorHAnsi" w:hAnsiTheme="minorHAnsi" w:cstheme="minorBidi"/>
      <w:color w:val="auto"/>
      <w:kern w:val="2"/>
      <w:sz w:val="22"/>
      <w14:ligatures w14:val="standardContextual"/>
    </w:rPr>
  </w:style>
  <w:style w:type="character" w:styleId="Verwijzingopmerking">
    <w:name w:val="annotation reference"/>
    <w:basedOn w:val="Standaardalinea-lettertype"/>
    <w:uiPriority w:val="99"/>
    <w:semiHidden/>
    <w:unhideWhenUsed/>
    <w:rsid w:val="009A72CF"/>
    <w:rPr>
      <w:sz w:val="16"/>
      <w:szCs w:val="16"/>
    </w:rPr>
  </w:style>
  <w:style w:type="paragraph" w:styleId="Tekstopmerking">
    <w:name w:val="annotation text"/>
    <w:basedOn w:val="Standaard"/>
    <w:link w:val="TekstopmerkingChar"/>
    <w:uiPriority w:val="99"/>
    <w:unhideWhenUsed/>
    <w:rsid w:val="009A72CF"/>
    <w:pPr>
      <w:spacing w:line="240" w:lineRule="auto"/>
    </w:pPr>
    <w:rPr>
      <w:szCs w:val="20"/>
    </w:rPr>
  </w:style>
  <w:style w:type="character" w:customStyle="1" w:styleId="TekstopmerkingChar">
    <w:name w:val="Tekst opmerking Char"/>
    <w:basedOn w:val="Standaardalinea-lettertype"/>
    <w:link w:val="Tekstopmerking"/>
    <w:uiPriority w:val="99"/>
    <w:rsid w:val="009A72CF"/>
    <w:rPr>
      <w:rFonts w:ascii="Arial" w:hAnsi="Arial" w:cs="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9A72CF"/>
    <w:rPr>
      <w:b/>
      <w:bCs/>
    </w:rPr>
  </w:style>
  <w:style w:type="character" w:customStyle="1" w:styleId="OnderwerpvanopmerkingChar">
    <w:name w:val="Onderwerp van opmerking Char"/>
    <w:basedOn w:val="TekstopmerkingChar"/>
    <w:link w:val="Onderwerpvanopmerking"/>
    <w:uiPriority w:val="99"/>
    <w:semiHidden/>
    <w:rsid w:val="009A72CF"/>
    <w:rPr>
      <w:rFonts w:ascii="Arial" w:hAnsi="Arial" w:cs="Arial"/>
      <w:b/>
      <w:bCs/>
      <w:color w:val="000000" w:themeColor="text1"/>
      <w:sz w:val="20"/>
      <w:szCs w:val="20"/>
    </w:rPr>
  </w:style>
  <w:style w:type="character" w:styleId="Vermelding">
    <w:name w:val="Mention"/>
    <w:basedOn w:val="Standaardalinea-lettertype"/>
    <w:uiPriority w:val="99"/>
    <w:unhideWhenUsed/>
    <w:rsid w:val="009A72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652847">
      <w:bodyDiv w:val="1"/>
      <w:marLeft w:val="0"/>
      <w:marRight w:val="0"/>
      <w:marTop w:val="0"/>
      <w:marBottom w:val="0"/>
      <w:divBdr>
        <w:top w:val="none" w:sz="0" w:space="0" w:color="auto"/>
        <w:left w:val="none" w:sz="0" w:space="0" w:color="auto"/>
        <w:bottom w:val="none" w:sz="0" w:space="0" w:color="auto"/>
        <w:right w:val="none" w:sz="0" w:space="0" w:color="auto"/>
      </w:divBdr>
      <w:divsChild>
        <w:div w:id="976758247">
          <w:marLeft w:val="0"/>
          <w:marRight w:val="0"/>
          <w:marTop w:val="0"/>
          <w:marBottom w:val="0"/>
          <w:divBdr>
            <w:top w:val="none" w:sz="0" w:space="0" w:color="auto"/>
            <w:left w:val="none" w:sz="0" w:space="0" w:color="auto"/>
            <w:bottom w:val="none" w:sz="0" w:space="0" w:color="auto"/>
            <w:right w:val="none" w:sz="0" w:space="0" w:color="auto"/>
          </w:divBdr>
          <w:divsChild>
            <w:div w:id="1695225686">
              <w:marLeft w:val="0"/>
              <w:marRight w:val="0"/>
              <w:marTop w:val="0"/>
              <w:marBottom w:val="0"/>
              <w:divBdr>
                <w:top w:val="none" w:sz="0" w:space="0" w:color="auto"/>
                <w:left w:val="none" w:sz="0" w:space="0" w:color="auto"/>
                <w:bottom w:val="none" w:sz="0" w:space="0" w:color="auto"/>
                <w:right w:val="none" w:sz="0" w:space="0" w:color="auto"/>
              </w:divBdr>
            </w:div>
          </w:divsChild>
        </w:div>
        <w:div w:id="1248462175">
          <w:marLeft w:val="0"/>
          <w:marRight w:val="0"/>
          <w:marTop w:val="0"/>
          <w:marBottom w:val="0"/>
          <w:divBdr>
            <w:top w:val="none" w:sz="0" w:space="0" w:color="auto"/>
            <w:left w:val="none" w:sz="0" w:space="0" w:color="auto"/>
            <w:bottom w:val="none" w:sz="0" w:space="0" w:color="auto"/>
            <w:right w:val="none" w:sz="0" w:space="0" w:color="auto"/>
          </w:divBdr>
          <w:divsChild>
            <w:div w:id="693115774">
              <w:marLeft w:val="0"/>
              <w:marRight w:val="0"/>
              <w:marTop w:val="0"/>
              <w:marBottom w:val="0"/>
              <w:divBdr>
                <w:top w:val="none" w:sz="0" w:space="0" w:color="auto"/>
                <w:left w:val="none" w:sz="0" w:space="0" w:color="auto"/>
                <w:bottom w:val="none" w:sz="0" w:space="0" w:color="auto"/>
                <w:right w:val="none" w:sz="0" w:space="0" w:color="auto"/>
              </w:divBdr>
            </w:div>
          </w:divsChild>
        </w:div>
        <w:div w:id="1534536234">
          <w:marLeft w:val="0"/>
          <w:marRight w:val="0"/>
          <w:marTop w:val="0"/>
          <w:marBottom w:val="0"/>
          <w:divBdr>
            <w:top w:val="none" w:sz="0" w:space="0" w:color="auto"/>
            <w:left w:val="none" w:sz="0" w:space="0" w:color="auto"/>
            <w:bottom w:val="none" w:sz="0" w:space="0" w:color="auto"/>
            <w:right w:val="none" w:sz="0" w:space="0" w:color="auto"/>
          </w:divBdr>
          <w:divsChild>
            <w:div w:id="356127347">
              <w:marLeft w:val="0"/>
              <w:marRight w:val="0"/>
              <w:marTop w:val="0"/>
              <w:marBottom w:val="0"/>
              <w:divBdr>
                <w:top w:val="none" w:sz="0" w:space="0" w:color="auto"/>
                <w:left w:val="none" w:sz="0" w:space="0" w:color="auto"/>
                <w:bottom w:val="none" w:sz="0" w:space="0" w:color="auto"/>
                <w:right w:val="none" w:sz="0" w:space="0" w:color="auto"/>
              </w:divBdr>
            </w:div>
          </w:divsChild>
        </w:div>
        <w:div w:id="1370062141">
          <w:marLeft w:val="0"/>
          <w:marRight w:val="0"/>
          <w:marTop w:val="0"/>
          <w:marBottom w:val="0"/>
          <w:divBdr>
            <w:top w:val="none" w:sz="0" w:space="0" w:color="auto"/>
            <w:left w:val="none" w:sz="0" w:space="0" w:color="auto"/>
            <w:bottom w:val="none" w:sz="0" w:space="0" w:color="auto"/>
            <w:right w:val="none" w:sz="0" w:space="0" w:color="auto"/>
          </w:divBdr>
          <w:divsChild>
            <w:div w:id="338502607">
              <w:marLeft w:val="0"/>
              <w:marRight w:val="0"/>
              <w:marTop w:val="0"/>
              <w:marBottom w:val="0"/>
              <w:divBdr>
                <w:top w:val="none" w:sz="0" w:space="0" w:color="auto"/>
                <w:left w:val="none" w:sz="0" w:space="0" w:color="auto"/>
                <w:bottom w:val="none" w:sz="0" w:space="0" w:color="auto"/>
                <w:right w:val="none" w:sz="0" w:space="0" w:color="auto"/>
              </w:divBdr>
            </w:div>
          </w:divsChild>
        </w:div>
        <w:div w:id="947389558">
          <w:marLeft w:val="0"/>
          <w:marRight w:val="0"/>
          <w:marTop w:val="0"/>
          <w:marBottom w:val="0"/>
          <w:divBdr>
            <w:top w:val="none" w:sz="0" w:space="0" w:color="auto"/>
            <w:left w:val="none" w:sz="0" w:space="0" w:color="auto"/>
            <w:bottom w:val="none" w:sz="0" w:space="0" w:color="auto"/>
            <w:right w:val="none" w:sz="0" w:space="0" w:color="auto"/>
          </w:divBdr>
          <w:divsChild>
            <w:div w:id="991063706">
              <w:marLeft w:val="0"/>
              <w:marRight w:val="0"/>
              <w:marTop w:val="0"/>
              <w:marBottom w:val="0"/>
              <w:divBdr>
                <w:top w:val="none" w:sz="0" w:space="0" w:color="auto"/>
                <w:left w:val="none" w:sz="0" w:space="0" w:color="auto"/>
                <w:bottom w:val="none" w:sz="0" w:space="0" w:color="auto"/>
                <w:right w:val="none" w:sz="0" w:space="0" w:color="auto"/>
              </w:divBdr>
            </w:div>
          </w:divsChild>
        </w:div>
        <w:div w:id="1871215838">
          <w:marLeft w:val="0"/>
          <w:marRight w:val="0"/>
          <w:marTop w:val="0"/>
          <w:marBottom w:val="0"/>
          <w:divBdr>
            <w:top w:val="none" w:sz="0" w:space="0" w:color="auto"/>
            <w:left w:val="none" w:sz="0" w:space="0" w:color="auto"/>
            <w:bottom w:val="none" w:sz="0" w:space="0" w:color="auto"/>
            <w:right w:val="none" w:sz="0" w:space="0" w:color="auto"/>
          </w:divBdr>
          <w:divsChild>
            <w:div w:id="9871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ndbal.nl" TargetMode="Externa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handbal.sharepoint.com/:w:/s/NHVVerServProdOntw/EQGOXsEFFghduGyhfCwlQBABLxbi1CW4XxxF7QnaU8p0qw" TargetMode="External"/><Relationship Id="rId17" Type="http://schemas.openxmlformats.org/officeDocument/2006/relationships/image" Target="media/image5.png"/><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commentsExtended" Target="commentsExtended.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handbal.n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18/08/relationships/commentsExtensible" Target="commentsExtensible.xml"/><Relationship Id="rId27" Type="http://schemas.openxmlformats.org/officeDocument/2006/relationships/header" Target="header1.xml"/><Relationship Id="rId30" Type="http://schemas.openxmlformats.org/officeDocument/2006/relationships/footer" Target="footer2.xml"/><Relationship Id="rId35" Type="http://schemas.microsoft.com/office/2019/05/relationships/documenttasks" Target="documenttasks/documenttasks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https://handbal.sharepoint.com/sites/NHVTemplates/Templates/HandbalNL_voorblad_oranje.dotx" TargetMode="External"/></Relationships>
</file>

<file path=word/documenttasks/documenttasks1.xml><?xml version="1.0" encoding="utf-8"?>
<t:Tasks xmlns:t="http://schemas.microsoft.com/office/tasks/2019/documenttasks" xmlns:oel="http://schemas.microsoft.com/office/2019/extlst">
  <t:Task id="{F508DC3D-ED03-4DFC-BB33-7459A744CA8B}">
    <t:Anchor>
      <t:Comment id="742237289"/>
    </t:Anchor>
    <t:History>
      <t:Event id="{A73C56B9-853E-4A2F-A53F-F5C3C993DDE4}" time="2025-08-06T07:52:41.111Z">
        <t:Attribution userId="S::a.smeets@handbal.nl::68144cf0-8ad6-480e-98f3-8219fa1620d2" userProvider="AD" userName="Annelies Smeets"/>
        <t:Anchor>
          <t:Comment id="742237289"/>
        </t:Anchor>
        <t:Create/>
      </t:Event>
      <t:Event id="{8F2F25A1-1837-4094-BC3A-E44EDDABF71D}" time="2025-08-06T07:52:41.111Z">
        <t:Attribution userId="S::a.smeets@handbal.nl::68144cf0-8ad6-480e-98f3-8219fa1620d2" userProvider="AD" userName="Annelies Smeets"/>
        <t:Anchor>
          <t:Comment id="742237289"/>
        </t:Anchor>
        <t:Assign userId="S::m.schopman@handbal.nl::e20510b5-ead0-4499-aa71-5194f2ea51da" userProvider="AD" userName="Marieke Schopman"/>
      </t:Event>
      <t:Event id="{7F6EA8DA-72CB-434A-914A-CE4E3E1BFBA6}" time="2025-08-06T07:52:41.111Z">
        <t:Attribution userId="S::a.smeets@handbal.nl::68144cf0-8ad6-480e-98f3-8219fa1620d2" userProvider="AD" userName="Annelies Smeets"/>
        <t:Anchor>
          <t:Comment id="742237289"/>
        </t:Anchor>
        <t:SetTitle title="@Marieke Schopman Wil jij deze tekst aanpassen? "/>
      </t:Event>
      <t:Event id="{F0B604AD-825A-44FC-8CC4-76C4AA4E2146}" time="2025-08-07T12:01:25.546Z">
        <t:Attribution userId="S::a.smeets@handbal.nl::68144cf0-8ad6-480e-98f3-8219fa1620d2" userProvider="AD" userName="Annelies Smeets"/>
        <t:Progress percentComplete="100"/>
      </t:Event>
    </t:History>
  </t:Task>
</t:Tasks>
</file>

<file path=word/theme/theme1.xml><?xml version="1.0" encoding="utf-8"?>
<a:theme xmlns:a="http://schemas.openxmlformats.org/drawingml/2006/main" name="Weergave">
  <a:themeElements>
    <a:clrScheme name="1">
      <a:dk1>
        <a:srgbClr val="000000"/>
      </a:dk1>
      <a:lt1>
        <a:srgbClr val="FFFFFF"/>
      </a:lt1>
      <a:dk2>
        <a:srgbClr val="0E2841"/>
      </a:dk2>
      <a:lt2>
        <a:srgbClr val="E8E8E8"/>
      </a:lt2>
      <a:accent1>
        <a:srgbClr val="E5722A"/>
      </a:accent1>
      <a:accent2>
        <a:srgbClr val="F8E2DC"/>
      </a:accent2>
      <a:accent3>
        <a:srgbClr val="E0DCE6"/>
      </a:accent3>
      <a:accent4>
        <a:srgbClr val="9E89B4"/>
      </a:accent4>
      <a:accent5>
        <a:srgbClr val="282B74"/>
      </a:accent5>
      <a:accent6>
        <a:srgbClr val="A51A2F"/>
      </a:accent6>
      <a:hlink>
        <a:srgbClr val="467886"/>
      </a:hlink>
      <a:folHlink>
        <a:srgbClr val="96607D"/>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Weergave">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b5854e-8516-44da-9522-a9acca08c3f2">
      <Terms xmlns="http://schemas.microsoft.com/office/infopath/2007/PartnerControls"/>
    </lcf76f155ced4ddcb4097134ff3c332f>
    <TaxCatchAll xmlns="1e0bc7ba-4b91-4e4d-8d47-6ad5bb67093e" xsi:nil="true"/>
    <SharedWithUsers xmlns="1e0bc7ba-4b91-4e4d-8d47-6ad5bb67093e">
      <UserInfo>
        <DisplayName>Jelle Horsman</DisplayName>
        <AccountId>374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2DD41B192123479611BD847A90C449" ma:contentTypeVersion="19" ma:contentTypeDescription="Een nieuw document maken." ma:contentTypeScope="" ma:versionID="bd394edf3d0aa71ef1c1818d46a3d37c">
  <xsd:schema xmlns:xsd="http://www.w3.org/2001/XMLSchema" xmlns:xs="http://www.w3.org/2001/XMLSchema" xmlns:p="http://schemas.microsoft.com/office/2006/metadata/properties" xmlns:ns2="b7b5854e-8516-44da-9522-a9acca08c3f2" xmlns:ns3="1e0bc7ba-4b91-4e4d-8d47-6ad5bb67093e" targetNamespace="http://schemas.microsoft.com/office/2006/metadata/properties" ma:root="true" ma:fieldsID="7bfea0cbe9ea9f9f38db83ea0eb815d1" ns2:_="" ns3:_="">
    <xsd:import namespace="b7b5854e-8516-44da-9522-a9acca08c3f2"/>
    <xsd:import namespace="1e0bc7ba-4b91-4e4d-8d47-6ad5bb6709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5854e-8516-44da-9522-a9acca08c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59ce3fd-32d2-4fdc-8d0b-acfb7ed44f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bc7ba-4b91-4e4d-8d47-6ad5bb67093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8f98dcc-eb95-4bbb-ac34-0232ad2fb1a2}" ma:internalName="TaxCatchAll" ma:showField="CatchAllData" ma:web="1e0bc7ba-4b91-4e4d-8d47-6ad5bb670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CBDEA6-C35B-48C6-8DB8-52A201F6A1EF}">
  <ds:schemaRefs>
    <ds:schemaRef ds:uri="http://schemas.microsoft.com/sharepoint/v3/contenttype/forms"/>
  </ds:schemaRefs>
</ds:datastoreItem>
</file>

<file path=customXml/itemProps2.xml><?xml version="1.0" encoding="utf-8"?>
<ds:datastoreItem xmlns:ds="http://schemas.openxmlformats.org/officeDocument/2006/customXml" ds:itemID="{97B99C10-DF5A-AB4D-BE0B-594880967E5B}">
  <ds:schemaRefs>
    <ds:schemaRef ds:uri="http://schemas.openxmlformats.org/officeDocument/2006/bibliography"/>
  </ds:schemaRefs>
</ds:datastoreItem>
</file>

<file path=customXml/itemProps3.xml><?xml version="1.0" encoding="utf-8"?>
<ds:datastoreItem xmlns:ds="http://schemas.openxmlformats.org/officeDocument/2006/customXml" ds:itemID="{63971803-0A01-46C1-A4F1-FEAF84C0632D}">
  <ds:schemaRefs>
    <ds:schemaRef ds:uri="http://schemas.microsoft.com/office/2006/metadata/properties"/>
    <ds:schemaRef ds:uri="http://schemas.microsoft.com/office/infopath/2007/PartnerControls"/>
    <ds:schemaRef ds:uri="b7b5854e-8516-44da-9522-a9acca08c3f2"/>
    <ds:schemaRef ds:uri="1e0bc7ba-4b91-4e4d-8d47-6ad5bb67093e"/>
  </ds:schemaRefs>
</ds:datastoreItem>
</file>

<file path=customXml/itemProps4.xml><?xml version="1.0" encoding="utf-8"?>
<ds:datastoreItem xmlns:ds="http://schemas.openxmlformats.org/officeDocument/2006/customXml" ds:itemID="{C0D4C124-7429-408F-AF9B-EBE86C491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5854e-8516-44da-9522-a9acca08c3f2"/>
    <ds:schemaRef ds:uri="1e0bc7ba-4b91-4e4d-8d47-6ad5bb670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HandbalNL_voorblad_oranje</Template>
  <TotalTime>11</TotalTime>
  <Pages>15</Pages>
  <Words>3429</Words>
  <Characters>18864</Characters>
  <Application>Microsoft Office Word</Application>
  <DocSecurity>0</DocSecurity>
  <Lines>157</Lines>
  <Paragraphs>44</Paragraphs>
  <ScaleCrop>false</ScaleCrop>
  <Company/>
  <LinksUpToDate>false</LinksUpToDate>
  <CharactersWithSpaces>22249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Smeets</dc:creator>
  <cp:keywords/>
  <dc:description/>
  <cp:lastModifiedBy>Francine Buitenhuis</cp:lastModifiedBy>
  <cp:revision>87</cp:revision>
  <cp:lastPrinted>2025-08-06T08:14:00Z</cp:lastPrinted>
  <dcterms:created xsi:type="dcterms:W3CDTF">2025-08-04T11:23:00Z</dcterms:created>
  <dcterms:modified xsi:type="dcterms:W3CDTF">2025-10-22T13:06:00Z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0x0101003D2DD41B192123479611BD847A90C449</vt:lpwstr>
  </property>
  <property fmtid="{D5CDD505-2E9C-101B-9397-08002B2CF9AE}" pid="3" name="MediaServiceImageTags">
    <vt:lpwstr/>
  </property>
</Properties>
</file>