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144E7" w14:textId="34CFD516" w:rsidR="00694707" w:rsidRPr="00605FF0" w:rsidRDefault="00A209F4" w:rsidP="00DF19C6">
      <w:pPr>
        <w:pStyle w:val="Titelroze"/>
      </w:pPr>
      <w:r>
        <w:t>D</w:t>
      </w:r>
      <w:r w:rsidR="008A2083">
        <w:t>-</w:t>
      </w:r>
      <w:r w:rsidR="00B24E69">
        <w:t>jeugd</w:t>
      </w:r>
    </w:p>
    <w:p w14:paraId="092D4815" w14:textId="77777777" w:rsidR="009D51CE" w:rsidRDefault="009D51CE" w:rsidP="009D51CE"/>
    <w:p w14:paraId="29331257" w14:textId="58D54197" w:rsidR="00410DE2" w:rsidRPr="00605FF0" w:rsidRDefault="00B24E69" w:rsidP="00605FF0">
      <w:pPr>
        <w:pStyle w:val="Onderkoprood"/>
      </w:pPr>
      <w:r>
        <w:t xml:space="preserve">Spelregels en richtlijnen </w:t>
      </w:r>
    </w:p>
    <w:p w14:paraId="27535CBD" w14:textId="30F5906D" w:rsidR="00E44BB4" w:rsidRDefault="00405506">
      <w:pPr>
        <w:tabs>
          <w:tab w:val="clear" w:pos="1134"/>
        </w:tabs>
        <w:spacing w:after="160" w:line="259" w:lineRule="auto"/>
        <w:rPr>
          <w:color w:val="011145"/>
          <w:shd w:val="clear" w:color="auto" w:fill="FFFFFF"/>
        </w:rPr>
      </w:pPr>
      <w:r>
        <w:rPr>
          <w:noProof/>
        </w:rPr>
        <w:drawing>
          <wp:anchor distT="0" distB="0" distL="114300" distR="114300" simplePos="0" relativeHeight="251653632" behindDoc="1" locked="0" layoutInCell="1" allowOverlap="1" wp14:anchorId="0EDA34C7" wp14:editId="242E8B41">
            <wp:simplePos x="0" y="0"/>
            <wp:positionH relativeFrom="margin">
              <wp:align>right</wp:align>
            </wp:positionH>
            <wp:positionV relativeFrom="paragraph">
              <wp:posOffset>1495895</wp:posOffset>
            </wp:positionV>
            <wp:extent cx="5579745" cy="1174115"/>
            <wp:effectExtent l="0" t="0" r="0" b="6985"/>
            <wp:wrapNone/>
            <wp:docPr id="531820310" name="Afbeelding 25"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20310" name="Afbeelding 24" descr="Afbeelding met Lettertype, tekst, Graphics, grafische vormgev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1174115"/>
                    </a:xfrm>
                    <a:prstGeom prst="rect">
                      <a:avLst/>
                    </a:prstGeom>
                  </pic:spPr>
                </pic:pic>
              </a:graphicData>
            </a:graphic>
          </wp:anchor>
        </w:drawing>
      </w:r>
      <w:r w:rsidR="00E44BB4">
        <w:rPr>
          <w:color w:val="011145"/>
          <w:shd w:val="clear" w:color="auto" w:fill="FFFFFF"/>
        </w:rPr>
        <w:br w:type="page"/>
      </w:r>
    </w:p>
    <w:p w14:paraId="44197CED" w14:textId="0B58BF6B" w:rsidR="009C3CF6" w:rsidRPr="00503494" w:rsidRDefault="00B24E69" w:rsidP="00503494">
      <w:pPr>
        <w:pStyle w:val="Kop1"/>
      </w:pPr>
      <w:bookmarkStart w:id="0" w:name="_Toc212037863"/>
      <w:r>
        <w:lastRenderedPageBreak/>
        <w:t>Voorwoord</w:t>
      </w:r>
      <w:bookmarkEnd w:id="0"/>
      <w:r>
        <w:t xml:space="preserve"> </w:t>
      </w:r>
    </w:p>
    <w:p w14:paraId="65056BBD" w14:textId="2D064E13" w:rsidR="00B24E69" w:rsidRDefault="00B24E69" w:rsidP="00B24E69"/>
    <w:p w14:paraId="3EA2FF3B" w14:textId="603E2614" w:rsidR="00B24E69" w:rsidRDefault="00B24E69" w:rsidP="00B24E69">
      <w:r>
        <w:t xml:space="preserve">Deze spelregels zijn met ingang van 1 juli 2024 van kracht. Daarnaast zijn voor enkele spelregels ook “Richtlijnen” beschreven. Deze richtlijnen zijn specifiek voor deze leeftijdscategorie. Indien noodzakelijk zullen deze </w:t>
      </w:r>
      <w:r w:rsidR="00DA7456">
        <w:t>r</w:t>
      </w:r>
      <w:r>
        <w:t xml:space="preserve">ichtlijnen worden uitgebreid en of bijgesteld. Ten behoeve van de leesbaarheid wordt in dit document slechts gebruik gemaakt van de mannelijke schrijfvorm als gesproken wordt over spelers, officials, scheidsrechters en andere personen. De spelregels gelden echter voor mannelijke en vrouwelijke deelnemers. Als in deze spelregels wordt gesproken van een wedstrijdformulier wordt hiermee ook het digitale wedstrijdformulier bedoeld. </w:t>
      </w:r>
    </w:p>
    <w:p w14:paraId="35A81A7B" w14:textId="77777777" w:rsidR="006C41F7" w:rsidRDefault="006C41F7" w:rsidP="00B24E69"/>
    <w:p w14:paraId="0D0CB8CD" w14:textId="757D4AE5" w:rsidR="006C41F7" w:rsidRDefault="006C41F7" w:rsidP="006C41F7">
      <w:pPr>
        <w:rPr>
          <w:rFonts w:eastAsia="Times New Roman"/>
        </w:rPr>
      </w:pPr>
      <w:r w:rsidRPr="009D23CA">
        <w:rPr>
          <w:rFonts w:eastAsia="Times New Roman"/>
        </w:rPr>
        <w:t>Dit document is een aangepaste versie van de officiële spelregels zoals gebruikt door het Nederlands Handbal Verbond. Het is een vereenvoudigde versie</w:t>
      </w:r>
      <w:r>
        <w:rPr>
          <w:rFonts w:eastAsia="Times New Roman"/>
        </w:rPr>
        <w:t xml:space="preserve"> waarin we richtlijnen vastleggen voor </w:t>
      </w:r>
      <w:r w:rsidRPr="00CD2FDA">
        <w:rPr>
          <w:rFonts w:eastAsia="Times New Roman"/>
        </w:rPr>
        <w:t>jeugdhandbal. De regels zijn aangepast aan de belevingswereld en vaardigheden van de spelers in deze leeftijdscategorie</w:t>
      </w:r>
      <w:r>
        <w:rPr>
          <w:rFonts w:eastAsia="Times New Roman"/>
        </w:rPr>
        <w:t>.</w:t>
      </w:r>
      <w:r w:rsidR="009935C8">
        <w:rPr>
          <w:rFonts w:eastAsia="Times New Roman"/>
        </w:rPr>
        <w:br/>
      </w:r>
    </w:p>
    <w:p w14:paraId="6C59D72E" w14:textId="6ECF24DB" w:rsidR="00B24E69" w:rsidRDefault="006C41F7" w:rsidP="006C41F7">
      <w:r>
        <w:rPr>
          <w:rFonts w:eastAsia="Times New Roman"/>
        </w:rPr>
        <w:t>Door het volwassen handbalspel aan te passen kunnen kinderen op een plezierige en laagdrempelige manier kennis maken met de handbalsport. Jeugdhandbal gebeur</w:t>
      </w:r>
      <w:r w:rsidR="00C170C9">
        <w:rPr>
          <w:rFonts w:eastAsia="Times New Roman"/>
        </w:rPr>
        <w:t>t</w:t>
      </w:r>
      <w:r>
        <w:rPr>
          <w:rFonts w:eastAsia="Times New Roman"/>
        </w:rPr>
        <w:t xml:space="preserve"> in een veilige omgeving waarbij er sprake is van het opdoen van een veelzijdige bewegingservaring. Dit gebeur</w:t>
      </w:r>
      <w:r w:rsidR="00C170C9">
        <w:rPr>
          <w:rFonts w:eastAsia="Times New Roman"/>
        </w:rPr>
        <w:t>t</w:t>
      </w:r>
      <w:r>
        <w:rPr>
          <w:rFonts w:eastAsia="Times New Roman"/>
        </w:rPr>
        <w:t xml:space="preserve"> door middel van een aangepaste speelwijze en materiaal dat aansluit bij de ontwikkelingsleeftijd van het kind.</w:t>
      </w:r>
      <w:r>
        <w:br/>
      </w:r>
      <w:r w:rsidR="00B24E69">
        <w:br/>
        <w:t xml:space="preserve">Ben je benieuwd naar de officiële spelregels? </w:t>
      </w:r>
      <w:r w:rsidR="00405506">
        <w:t xml:space="preserve">Deze zijn terug te vinden op </w:t>
      </w:r>
      <w:hyperlink r:id="rId12" w:history="1">
        <w:r w:rsidR="007F79FA" w:rsidRPr="005D251C">
          <w:rPr>
            <w:rStyle w:val="Hyperlink"/>
          </w:rPr>
          <w:t>www.handbal.nl</w:t>
        </w:r>
      </w:hyperlink>
      <w:r w:rsidR="007F79FA">
        <w:t xml:space="preserve">. </w:t>
      </w:r>
    </w:p>
    <w:p w14:paraId="4DA0FE57" w14:textId="77777777" w:rsidR="00B24E69" w:rsidRDefault="00B24E69" w:rsidP="00B24E69"/>
    <w:p w14:paraId="344A288C" w14:textId="77777777" w:rsidR="00B24E69" w:rsidRDefault="00B24E69" w:rsidP="00B24E69"/>
    <w:p w14:paraId="1C024DA4" w14:textId="77777777" w:rsidR="00B24E69" w:rsidRDefault="00B24E69" w:rsidP="00B24E69"/>
    <w:p w14:paraId="1F694AB2" w14:textId="77777777" w:rsidR="00B24E69" w:rsidRDefault="00B24E69" w:rsidP="00B24E69"/>
    <w:p w14:paraId="25635865" w14:textId="77777777" w:rsidR="00B24E69" w:rsidRDefault="00B24E69" w:rsidP="00B24E69"/>
    <w:p w14:paraId="6F42EA56" w14:textId="77777777" w:rsidR="00B24E69" w:rsidRDefault="00B24E69" w:rsidP="00B24E69"/>
    <w:p w14:paraId="7524E8AA" w14:textId="77777777" w:rsidR="00B24E69" w:rsidRDefault="00B24E69" w:rsidP="00B24E69"/>
    <w:p w14:paraId="23FEB2AD" w14:textId="77777777" w:rsidR="00B24E69" w:rsidRDefault="00B24E69" w:rsidP="00B24E69"/>
    <w:p w14:paraId="7D19667E" w14:textId="77777777" w:rsidR="00B24E69" w:rsidRDefault="00B24E69" w:rsidP="00B24E69"/>
    <w:p w14:paraId="527DF332" w14:textId="77777777" w:rsidR="00B24E69" w:rsidRDefault="00B24E69" w:rsidP="00B24E69"/>
    <w:p w14:paraId="44E7B615" w14:textId="77777777" w:rsidR="00B24E69" w:rsidRDefault="00B24E69" w:rsidP="00B24E69"/>
    <w:p w14:paraId="08411335" w14:textId="77777777" w:rsidR="00B24E69" w:rsidRDefault="00B24E69" w:rsidP="00B24E69"/>
    <w:p w14:paraId="438A87FC" w14:textId="77777777" w:rsidR="00B24E69" w:rsidRDefault="00B24E69" w:rsidP="00B24E69"/>
    <w:p w14:paraId="348F9D13" w14:textId="77777777" w:rsidR="00B24E69" w:rsidRDefault="00B24E69" w:rsidP="00B24E69"/>
    <w:sdt>
      <w:sdtPr>
        <w:rPr>
          <w:rFonts w:asciiTheme="minorHAnsi" w:eastAsiaTheme="minorEastAsia" w:hAnsiTheme="minorHAnsi" w:cstheme="minorBidi"/>
          <w:color w:val="auto"/>
          <w:kern w:val="2"/>
          <w:sz w:val="22"/>
          <w:szCs w:val="22"/>
          <w:lang w:eastAsia="en-US"/>
          <w14:ligatures w14:val="standardContextual"/>
        </w:rPr>
        <w:id w:val="-639802814"/>
        <w:docPartObj>
          <w:docPartGallery w:val="Table of Contents"/>
          <w:docPartUnique/>
        </w:docPartObj>
      </w:sdtPr>
      <w:sdtEndPr>
        <w:rPr>
          <w:b/>
          <w:bCs/>
          <w:color w:val="000000" w:themeColor="text1"/>
          <w:kern w:val="0"/>
          <w:sz w:val="20"/>
          <w:szCs w:val="20"/>
          <w14:ligatures w14:val="none"/>
        </w:rPr>
      </w:sdtEndPr>
      <w:sdtContent>
        <w:p w14:paraId="57BF2687" w14:textId="77777777" w:rsidR="00242AC9" w:rsidRDefault="00242AC9" w:rsidP="00B24E69">
          <w:pPr>
            <w:pStyle w:val="Kopvaninhoudsopgave"/>
            <w:rPr>
              <w:rFonts w:asciiTheme="minorHAnsi" w:eastAsiaTheme="minorEastAsia" w:hAnsiTheme="minorHAnsi" w:cstheme="minorBidi"/>
              <w:color w:val="auto"/>
              <w:kern w:val="2"/>
              <w:sz w:val="22"/>
              <w:szCs w:val="22"/>
              <w:lang w:eastAsia="en-US"/>
              <w14:ligatures w14:val="standardContextual"/>
            </w:rPr>
          </w:pPr>
        </w:p>
        <w:p w14:paraId="3FAF2E5B" w14:textId="77777777" w:rsidR="00242AC9" w:rsidRDefault="00242AC9">
          <w:pPr>
            <w:tabs>
              <w:tab w:val="clear" w:pos="1134"/>
            </w:tabs>
            <w:spacing w:after="160" w:line="259" w:lineRule="auto"/>
            <w:rPr>
              <w:rFonts w:asciiTheme="minorHAnsi" w:eastAsiaTheme="minorEastAsia" w:hAnsiTheme="minorHAnsi" w:cstheme="minorBidi"/>
              <w:color w:val="auto"/>
              <w:kern w:val="2"/>
              <w:sz w:val="22"/>
              <w14:ligatures w14:val="standardContextual"/>
            </w:rPr>
          </w:pPr>
          <w:r>
            <w:rPr>
              <w:rFonts w:asciiTheme="minorHAnsi" w:eastAsiaTheme="minorEastAsia" w:hAnsiTheme="minorHAnsi" w:cstheme="minorBidi"/>
              <w:color w:val="auto"/>
              <w:kern w:val="2"/>
              <w:sz w:val="22"/>
              <w14:ligatures w14:val="standardContextual"/>
            </w:rPr>
            <w:br w:type="page"/>
          </w:r>
        </w:p>
        <w:p w14:paraId="0489A32B" w14:textId="5B35F2C4" w:rsidR="00B24E69" w:rsidRPr="00242AC9" w:rsidRDefault="00B24E69" w:rsidP="00242AC9">
          <w:pPr>
            <w:pStyle w:val="Kop1"/>
            <w:rPr>
              <w:rFonts w:asciiTheme="minorHAnsi" w:eastAsiaTheme="minorEastAsia" w:hAnsiTheme="minorHAnsi" w:cstheme="minorBidi"/>
              <w:color w:val="auto"/>
              <w:kern w:val="2"/>
              <w:sz w:val="22"/>
              <w:szCs w:val="22"/>
              <w14:ligatures w14:val="standardContextual"/>
            </w:rPr>
          </w:pPr>
          <w:bookmarkStart w:id="1" w:name="_Toc212037864"/>
          <w:r w:rsidRPr="003D307B">
            <w:lastRenderedPageBreak/>
            <w:t>Inhoudsopgave</w:t>
          </w:r>
          <w:bookmarkEnd w:id="1"/>
        </w:p>
        <w:p w14:paraId="2948C741" w14:textId="1FE1E7B0" w:rsidR="00242AC9" w:rsidRPr="00242AC9" w:rsidRDefault="00B24E69">
          <w:pPr>
            <w:pStyle w:val="Inhopg1"/>
            <w:tabs>
              <w:tab w:val="left" w:pos="400"/>
              <w:tab w:val="right" w:leader="dot" w:pos="8777"/>
            </w:tabs>
            <w:rPr>
              <w:rFonts w:asciiTheme="majorHAnsi" w:eastAsiaTheme="minorEastAsia" w:hAnsiTheme="majorHAnsi" w:cstheme="majorHAnsi"/>
              <w:noProof/>
              <w:sz w:val="18"/>
              <w:szCs w:val="18"/>
              <w:lang w:eastAsia="nl-NL"/>
            </w:rPr>
          </w:pPr>
          <w:r w:rsidRPr="00242AC9">
            <w:rPr>
              <w:rFonts w:asciiTheme="majorHAnsi" w:hAnsiTheme="majorHAnsi" w:cstheme="majorHAnsi"/>
              <w:sz w:val="18"/>
              <w:szCs w:val="18"/>
            </w:rPr>
            <w:fldChar w:fldCharType="begin"/>
          </w:r>
          <w:r w:rsidRPr="00242AC9">
            <w:rPr>
              <w:rFonts w:asciiTheme="majorHAnsi" w:hAnsiTheme="majorHAnsi" w:cstheme="majorHAnsi"/>
              <w:sz w:val="18"/>
              <w:szCs w:val="18"/>
            </w:rPr>
            <w:instrText xml:space="preserve"> TOC \o "1-3" \h \z \u </w:instrText>
          </w:r>
          <w:r w:rsidRPr="00242AC9">
            <w:rPr>
              <w:rFonts w:asciiTheme="majorHAnsi" w:hAnsiTheme="majorHAnsi" w:cstheme="majorHAnsi"/>
              <w:sz w:val="18"/>
              <w:szCs w:val="18"/>
            </w:rPr>
            <w:fldChar w:fldCharType="separate"/>
          </w:r>
          <w:hyperlink w:anchor="_Toc212037863" w:history="1">
            <w:r w:rsidR="00242AC9" w:rsidRPr="00242AC9">
              <w:rPr>
                <w:rStyle w:val="Hyperlink"/>
                <w:rFonts w:asciiTheme="majorHAnsi" w:hAnsiTheme="majorHAnsi" w:cstheme="majorHAnsi"/>
                <w:bCs/>
                <w:noProof/>
                <w:sz w:val="18"/>
                <w:szCs w:val="18"/>
              </w:rPr>
              <w:t>1.</w:t>
            </w:r>
            <w:r w:rsidR="00242AC9" w:rsidRPr="00242AC9">
              <w:rPr>
                <w:rFonts w:asciiTheme="majorHAnsi" w:eastAsiaTheme="minorEastAsia" w:hAnsiTheme="majorHAnsi" w:cstheme="majorHAnsi"/>
                <w:noProof/>
                <w:sz w:val="18"/>
                <w:szCs w:val="18"/>
                <w:lang w:eastAsia="nl-NL"/>
              </w:rPr>
              <w:tab/>
            </w:r>
            <w:r w:rsidR="00242AC9" w:rsidRPr="00242AC9">
              <w:rPr>
                <w:rStyle w:val="Hyperlink"/>
                <w:rFonts w:asciiTheme="majorHAnsi" w:hAnsiTheme="majorHAnsi" w:cstheme="majorHAnsi"/>
                <w:noProof/>
                <w:sz w:val="18"/>
                <w:szCs w:val="18"/>
              </w:rPr>
              <w:t>Voorwoord</w:t>
            </w:r>
            <w:r w:rsidR="00242AC9" w:rsidRPr="00242AC9">
              <w:rPr>
                <w:rFonts w:asciiTheme="majorHAnsi" w:hAnsiTheme="majorHAnsi" w:cstheme="majorHAnsi"/>
                <w:noProof/>
                <w:webHidden/>
                <w:sz w:val="18"/>
                <w:szCs w:val="18"/>
              </w:rPr>
              <w:tab/>
            </w:r>
            <w:r w:rsidR="00242AC9" w:rsidRPr="00242AC9">
              <w:rPr>
                <w:rFonts w:asciiTheme="majorHAnsi" w:hAnsiTheme="majorHAnsi" w:cstheme="majorHAnsi"/>
                <w:noProof/>
                <w:webHidden/>
                <w:sz w:val="18"/>
                <w:szCs w:val="18"/>
              </w:rPr>
              <w:fldChar w:fldCharType="begin"/>
            </w:r>
            <w:r w:rsidR="00242AC9" w:rsidRPr="00242AC9">
              <w:rPr>
                <w:rFonts w:asciiTheme="majorHAnsi" w:hAnsiTheme="majorHAnsi" w:cstheme="majorHAnsi"/>
                <w:noProof/>
                <w:webHidden/>
                <w:sz w:val="18"/>
                <w:szCs w:val="18"/>
              </w:rPr>
              <w:instrText xml:space="preserve"> PAGEREF _Toc212037863 \h </w:instrText>
            </w:r>
            <w:r w:rsidR="00242AC9" w:rsidRPr="00242AC9">
              <w:rPr>
                <w:rFonts w:asciiTheme="majorHAnsi" w:hAnsiTheme="majorHAnsi" w:cstheme="majorHAnsi"/>
                <w:noProof/>
                <w:webHidden/>
                <w:sz w:val="18"/>
                <w:szCs w:val="18"/>
              </w:rPr>
            </w:r>
            <w:r w:rsidR="00242AC9" w:rsidRPr="00242AC9">
              <w:rPr>
                <w:rFonts w:asciiTheme="majorHAnsi" w:hAnsiTheme="majorHAnsi" w:cstheme="majorHAnsi"/>
                <w:noProof/>
                <w:webHidden/>
                <w:sz w:val="18"/>
                <w:szCs w:val="18"/>
              </w:rPr>
              <w:fldChar w:fldCharType="separate"/>
            </w:r>
            <w:r w:rsidR="00242AC9">
              <w:rPr>
                <w:rFonts w:asciiTheme="majorHAnsi" w:hAnsiTheme="majorHAnsi" w:cstheme="majorHAnsi"/>
                <w:noProof/>
                <w:webHidden/>
                <w:sz w:val="18"/>
                <w:szCs w:val="18"/>
              </w:rPr>
              <w:t>2</w:t>
            </w:r>
            <w:r w:rsidR="00242AC9" w:rsidRPr="00242AC9">
              <w:rPr>
                <w:rFonts w:asciiTheme="majorHAnsi" w:hAnsiTheme="majorHAnsi" w:cstheme="majorHAnsi"/>
                <w:noProof/>
                <w:webHidden/>
                <w:sz w:val="18"/>
                <w:szCs w:val="18"/>
              </w:rPr>
              <w:fldChar w:fldCharType="end"/>
            </w:r>
          </w:hyperlink>
        </w:p>
        <w:p w14:paraId="6810D7CF" w14:textId="6DBC74AC" w:rsidR="00242AC9" w:rsidRPr="00242AC9" w:rsidRDefault="00242AC9">
          <w:pPr>
            <w:pStyle w:val="Inhopg1"/>
            <w:tabs>
              <w:tab w:val="left" w:pos="720"/>
              <w:tab w:val="right" w:leader="dot" w:pos="8777"/>
            </w:tabs>
            <w:rPr>
              <w:rFonts w:asciiTheme="majorHAnsi" w:eastAsiaTheme="minorEastAsia" w:hAnsiTheme="majorHAnsi" w:cstheme="majorHAnsi"/>
              <w:noProof/>
              <w:sz w:val="18"/>
              <w:szCs w:val="18"/>
              <w:lang w:eastAsia="nl-NL"/>
            </w:rPr>
          </w:pPr>
          <w:hyperlink w:anchor="_Toc212037864" w:history="1">
            <w:r w:rsidRPr="00242AC9">
              <w:rPr>
                <w:rStyle w:val="Hyperlink"/>
                <w:rFonts w:asciiTheme="majorHAnsi" w:hAnsiTheme="majorHAnsi" w:cstheme="majorHAnsi"/>
                <w:bCs/>
                <w:noProof/>
                <w:sz w:val="18"/>
                <w:szCs w:val="18"/>
              </w:rPr>
              <w:t>2.</w:t>
            </w:r>
            <w:r w:rsidRPr="00242AC9">
              <w:rPr>
                <w:rFonts w:asciiTheme="majorHAnsi" w:eastAsiaTheme="minorEastAsia" w:hAnsiTheme="majorHAnsi" w:cstheme="majorHAnsi"/>
                <w:noProof/>
                <w:sz w:val="18"/>
                <w:szCs w:val="18"/>
                <w:lang w:eastAsia="nl-NL"/>
              </w:rPr>
              <w:tab/>
            </w:r>
            <w:r w:rsidRPr="00242AC9">
              <w:rPr>
                <w:rStyle w:val="Hyperlink"/>
                <w:rFonts w:asciiTheme="majorHAnsi" w:hAnsiTheme="majorHAnsi" w:cstheme="majorHAnsi"/>
                <w:noProof/>
                <w:sz w:val="18"/>
                <w:szCs w:val="18"/>
              </w:rPr>
              <w:t>Inhoudsopgave</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_Toc212037864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3</w:t>
            </w:r>
            <w:r w:rsidRPr="00242AC9">
              <w:rPr>
                <w:rFonts w:asciiTheme="majorHAnsi" w:hAnsiTheme="majorHAnsi" w:cstheme="majorHAnsi"/>
                <w:noProof/>
                <w:webHidden/>
                <w:sz w:val="18"/>
                <w:szCs w:val="18"/>
              </w:rPr>
              <w:fldChar w:fldCharType="end"/>
            </w:r>
          </w:hyperlink>
        </w:p>
        <w:p w14:paraId="6934202D" w14:textId="0E3C8AB5"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65" w:history="1">
            <w:r w:rsidRPr="00242AC9">
              <w:rPr>
                <w:rStyle w:val="Hyperlink"/>
                <w:rFonts w:asciiTheme="majorHAnsi" w:hAnsiTheme="majorHAnsi" w:cstheme="majorHAnsi"/>
                <w:noProof/>
                <w:sz w:val="18"/>
                <w:szCs w:val="18"/>
              </w:rPr>
              <w:t>Regel 1: Het speeloppervlak</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_Toc212037865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0FC3417B" w14:textId="38F8D6B5"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66" w:history="1">
            <w:r w:rsidRPr="00242AC9">
              <w:rPr>
                <w:rStyle w:val="Hyperlink"/>
                <w:rFonts w:asciiTheme="majorHAnsi" w:hAnsiTheme="majorHAnsi" w:cstheme="majorHAnsi"/>
                <w:noProof/>
                <w:sz w:val="18"/>
                <w:szCs w:val="18"/>
              </w:rPr>
              <w:t>1:1 Het speeloppervlak</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_Toc212037866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50B3CB12" w14:textId="02451C2C"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67" w:history="1">
            <w:r w:rsidRPr="00242AC9">
              <w:rPr>
                <w:rStyle w:val="Hyperlink"/>
                <w:rFonts w:asciiTheme="majorHAnsi" w:hAnsiTheme="majorHAnsi" w:cstheme="majorHAnsi"/>
                <w:noProof/>
                <w:sz w:val="18"/>
                <w:szCs w:val="18"/>
              </w:rPr>
              <w:t>1:2 Het doel</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_Toc212037867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1C826502" w14:textId="7F688497"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68" w:history="1">
            <w:r w:rsidRPr="00242AC9">
              <w:rPr>
                <w:rStyle w:val="Hyperlink"/>
                <w:rFonts w:asciiTheme="majorHAnsi" w:hAnsiTheme="majorHAnsi" w:cstheme="majorHAnsi"/>
                <w:noProof/>
                <w:sz w:val="18"/>
                <w:szCs w:val="18"/>
              </w:rPr>
              <w:t>Regel 2: De speeltijd</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_Toc212037868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5169ADAE" w14:textId="70084B28"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69" w:history="1">
            <w:r w:rsidRPr="00242AC9">
              <w:rPr>
                <w:rStyle w:val="Hyperlink"/>
                <w:rFonts w:asciiTheme="majorHAnsi" w:hAnsiTheme="majorHAnsi" w:cstheme="majorHAnsi"/>
                <w:noProof/>
                <w:sz w:val="18"/>
                <w:szCs w:val="18"/>
              </w:rPr>
              <w:t>2:1 Time out</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_Toc212037869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5E38CFA4" w14:textId="4A71EBFA"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70" w:history="1">
            <w:r w:rsidRPr="00242AC9">
              <w:rPr>
                <w:rStyle w:val="Hyperlink"/>
                <w:rFonts w:asciiTheme="majorHAnsi" w:hAnsiTheme="majorHAnsi" w:cstheme="majorHAnsi"/>
                <w:noProof/>
                <w:sz w:val="18"/>
                <w:szCs w:val="18"/>
              </w:rPr>
              <w:t>Regel 3: De bal</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_Toc212037870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4482A1D7" w14:textId="570CDA44"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71" w:history="1">
            <w:r w:rsidRPr="00242AC9">
              <w:rPr>
                <w:rStyle w:val="Hyperlink"/>
                <w:rFonts w:asciiTheme="majorHAnsi" w:hAnsiTheme="majorHAnsi" w:cstheme="majorHAnsi"/>
                <w:noProof/>
                <w:sz w:val="18"/>
                <w:szCs w:val="18"/>
              </w:rPr>
              <w:t>Regel 4: Het team, het wisselen, de uitrusting, blessure speler</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_Toc212037871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62879815" w14:textId="58F45E74"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72" w:history="1">
            <w:r w:rsidRPr="00242AC9">
              <w:rPr>
                <w:rStyle w:val="Hyperlink"/>
                <w:rFonts w:asciiTheme="majorHAnsi" w:hAnsiTheme="majorHAnsi" w:cstheme="majorHAnsi"/>
                <w:noProof/>
                <w:sz w:val="18"/>
                <w:szCs w:val="18"/>
              </w:rPr>
              <w:t>4:1 Het team</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_Toc212037872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06E25BD0" w14:textId="56503F0D"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73" w:history="1">
            <w:r w:rsidRPr="00242AC9">
              <w:rPr>
                <w:rStyle w:val="Hyperlink"/>
                <w:rFonts w:asciiTheme="majorHAnsi" w:hAnsiTheme="majorHAnsi" w:cstheme="majorHAnsi"/>
                <w:noProof/>
                <w:sz w:val="18"/>
                <w:szCs w:val="18"/>
              </w:rPr>
              <w:t>4:2 De uitrusting</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_Toc212037873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34E8E98B" w14:textId="28574194"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74" w:history="1">
            <w:r w:rsidRPr="00242AC9">
              <w:rPr>
                <w:rStyle w:val="Hyperlink"/>
                <w:rFonts w:asciiTheme="majorHAnsi" w:hAnsiTheme="majorHAnsi" w:cstheme="majorHAnsi"/>
                <w:noProof/>
                <w:sz w:val="18"/>
                <w:szCs w:val="18"/>
              </w:rPr>
              <w:t>4:3 Schoeisel en andere voorwerpen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_Toc212037874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4</w:t>
            </w:r>
            <w:r w:rsidRPr="00242AC9">
              <w:rPr>
                <w:rFonts w:asciiTheme="majorHAnsi" w:hAnsiTheme="majorHAnsi" w:cstheme="majorHAnsi"/>
                <w:noProof/>
                <w:webHidden/>
                <w:sz w:val="18"/>
                <w:szCs w:val="18"/>
              </w:rPr>
              <w:fldChar w:fldCharType="end"/>
            </w:r>
          </w:hyperlink>
        </w:p>
        <w:p w14:paraId="66544F10" w14:textId="3DC8DE1D"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75" w:history="1">
            <w:r w:rsidRPr="00242AC9">
              <w:rPr>
                <w:rStyle w:val="Hyperlink"/>
                <w:rFonts w:asciiTheme="majorHAnsi" w:hAnsiTheme="majorHAnsi" w:cstheme="majorHAnsi"/>
                <w:noProof/>
                <w:sz w:val="18"/>
                <w:szCs w:val="18"/>
              </w:rPr>
              <w:t>4:4 Blessure speler</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_Toc212037875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242AC9">
              <w:rPr>
                <w:rFonts w:asciiTheme="majorHAnsi" w:hAnsiTheme="majorHAnsi" w:cstheme="majorHAnsi"/>
                <w:noProof/>
                <w:webHidden/>
                <w:sz w:val="18"/>
                <w:szCs w:val="18"/>
              </w:rPr>
              <w:fldChar w:fldCharType="end"/>
            </w:r>
          </w:hyperlink>
        </w:p>
        <w:p w14:paraId="4B6A0349" w14:textId="6E7C8B61"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76" w:history="1">
            <w:r w:rsidRPr="00242AC9">
              <w:rPr>
                <w:rStyle w:val="Hyperlink"/>
                <w:rFonts w:asciiTheme="majorHAnsi" w:hAnsiTheme="majorHAnsi" w:cstheme="majorHAnsi"/>
                <w:noProof/>
                <w:sz w:val="18"/>
                <w:szCs w:val="18"/>
              </w:rPr>
              <w:t>Regel 5: De doelverdediger</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_Toc212037876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242AC9">
              <w:rPr>
                <w:rFonts w:asciiTheme="majorHAnsi" w:hAnsiTheme="majorHAnsi" w:cstheme="majorHAnsi"/>
                <w:noProof/>
                <w:webHidden/>
                <w:sz w:val="18"/>
                <w:szCs w:val="18"/>
              </w:rPr>
              <w:fldChar w:fldCharType="end"/>
            </w:r>
          </w:hyperlink>
        </w:p>
        <w:p w14:paraId="3D0CE5A1" w14:textId="71FC4772"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77" w:history="1">
            <w:r w:rsidRPr="00242AC9">
              <w:rPr>
                <w:rStyle w:val="Hyperlink"/>
                <w:rFonts w:asciiTheme="majorHAnsi" w:hAnsiTheme="majorHAnsi" w:cstheme="majorHAnsi"/>
                <w:noProof/>
                <w:sz w:val="18"/>
                <w:szCs w:val="18"/>
              </w:rPr>
              <w:t>Regel 6: Het doelgebied</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_Toc212037877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242AC9">
              <w:rPr>
                <w:rFonts w:asciiTheme="majorHAnsi" w:hAnsiTheme="majorHAnsi" w:cstheme="majorHAnsi"/>
                <w:noProof/>
                <w:webHidden/>
                <w:sz w:val="18"/>
                <w:szCs w:val="18"/>
              </w:rPr>
              <w:fldChar w:fldCharType="end"/>
            </w:r>
          </w:hyperlink>
        </w:p>
        <w:p w14:paraId="32D230B9" w14:textId="25A8F3F9"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78" w:history="1">
            <w:r w:rsidRPr="00242AC9">
              <w:rPr>
                <w:rStyle w:val="Hyperlink"/>
                <w:rFonts w:asciiTheme="majorHAnsi" w:hAnsiTheme="majorHAnsi" w:cstheme="majorHAnsi"/>
                <w:noProof/>
                <w:sz w:val="18"/>
                <w:szCs w:val="18"/>
              </w:rPr>
              <w:t>Regel 7: Het spelen van de bal</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_Toc212037878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242AC9">
              <w:rPr>
                <w:rFonts w:asciiTheme="majorHAnsi" w:hAnsiTheme="majorHAnsi" w:cstheme="majorHAnsi"/>
                <w:noProof/>
                <w:webHidden/>
                <w:sz w:val="18"/>
                <w:szCs w:val="18"/>
              </w:rPr>
              <w:fldChar w:fldCharType="end"/>
            </w:r>
          </w:hyperlink>
        </w:p>
        <w:p w14:paraId="44A3FDE0" w14:textId="02E703FC"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79" w:history="1">
            <w:r w:rsidRPr="00242AC9">
              <w:rPr>
                <w:rStyle w:val="Hyperlink"/>
                <w:rFonts w:asciiTheme="majorHAnsi" w:hAnsiTheme="majorHAnsi" w:cstheme="majorHAnsi"/>
                <w:noProof/>
                <w:sz w:val="18"/>
                <w:szCs w:val="18"/>
              </w:rPr>
              <w:t>7:2 Drie passen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_Toc212037879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242AC9">
              <w:rPr>
                <w:rFonts w:asciiTheme="majorHAnsi" w:hAnsiTheme="majorHAnsi" w:cstheme="majorHAnsi"/>
                <w:noProof/>
                <w:webHidden/>
                <w:sz w:val="18"/>
                <w:szCs w:val="18"/>
              </w:rPr>
              <w:fldChar w:fldCharType="end"/>
            </w:r>
          </w:hyperlink>
        </w:p>
        <w:p w14:paraId="624F5DF4" w14:textId="091BAB16"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0" w:history="1">
            <w:r w:rsidRPr="00242AC9">
              <w:rPr>
                <w:rStyle w:val="Hyperlink"/>
                <w:rFonts w:asciiTheme="majorHAnsi" w:hAnsiTheme="majorHAnsi" w:cstheme="majorHAnsi"/>
                <w:noProof/>
                <w:sz w:val="18"/>
                <w:szCs w:val="18"/>
              </w:rPr>
              <w:t>7.3 Tippen of stuiten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_Toc212037880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242AC9">
              <w:rPr>
                <w:rFonts w:asciiTheme="majorHAnsi" w:hAnsiTheme="majorHAnsi" w:cstheme="majorHAnsi"/>
                <w:noProof/>
                <w:webHidden/>
                <w:sz w:val="18"/>
                <w:szCs w:val="18"/>
              </w:rPr>
              <w:fldChar w:fldCharType="end"/>
            </w:r>
          </w:hyperlink>
        </w:p>
        <w:p w14:paraId="19D442D8" w14:textId="77FD3C0F"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81" w:history="1">
            <w:r w:rsidRPr="00242AC9">
              <w:rPr>
                <w:rStyle w:val="Hyperlink"/>
                <w:rFonts w:asciiTheme="majorHAnsi" w:hAnsiTheme="majorHAnsi" w:cstheme="majorHAnsi"/>
                <w:noProof/>
                <w:sz w:val="18"/>
                <w:szCs w:val="18"/>
              </w:rPr>
              <w:t>Regel 8: Overtredingen en onsportief gedrag</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_Toc212037881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242AC9">
              <w:rPr>
                <w:rFonts w:asciiTheme="majorHAnsi" w:hAnsiTheme="majorHAnsi" w:cstheme="majorHAnsi"/>
                <w:noProof/>
                <w:webHidden/>
                <w:sz w:val="18"/>
                <w:szCs w:val="18"/>
              </w:rPr>
              <w:fldChar w:fldCharType="end"/>
            </w:r>
          </w:hyperlink>
        </w:p>
        <w:p w14:paraId="7F150CD7" w14:textId="1E19463C"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2" w:history="1">
            <w:r w:rsidRPr="00242AC9">
              <w:rPr>
                <w:rStyle w:val="Hyperlink"/>
                <w:rFonts w:asciiTheme="majorHAnsi" w:hAnsiTheme="majorHAnsi" w:cstheme="majorHAnsi"/>
                <w:noProof/>
                <w:sz w:val="18"/>
                <w:szCs w:val="18"/>
              </w:rPr>
              <w:t>8.1 Balgericht verdedigen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_Toc212037882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242AC9">
              <w:rPr>
                <w:rFonts w:asciiTheme="majorHAnsi" w:hAnsiTheme="majorHAnsi" w:cstheme="majorHAnsi"/>
                <w:noProof/>
                <w:webHidden/>
                <w:sz w:val="18"/>
                <w:szCs w:val="18"/>
              </w:rPr>
              <w:fldChar w:fldCharType="end"/>
            </w:r>
          </w:hyperlink>
        </w:p>
        <w:p w14:paraId="659A9308" w14:textId="2F17EE5A"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3" w:history="1">
            <w:r w:rsidRPr="00242AC9">
              <w:rPr>
                <w:rStyle w:val="Hyperlink"/>
                <w:rFonts w:asciiTheme="majorHAnsi" w:hAnsiTheme="majorHAnsi" w:cstheme="majorHAnsi"/>
                <w:noProof/>
                <w:sz w:val="18"/>
                <w:szCs w:val="18"/>
              </w:rPr>
              <w:t>8.2 Mandekking</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_Toc212037883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242AC9">
              <w:rPr>
                <w:rFonts w:asciiTheme="majorHAnsi" w:hAnsiTheme="majorHAnsi" w:cstheme="majorHAnsi"/>
                <w:noProof/>
                <w:webHidden/>
                <w:sz w:val="18"/>
                <w:szCs w:val="18"/>
              </w:rPr>
              <w:fldChar w:fldCharType="end"/>
            </w:r>
          </w:hyperlink>
        </w:p>
        <w:p w14:paraId="76078EB7" w14:textId="123B9DDA"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4" w:history="1">
            <w:r w:rsidRPr="00242AC9">
              <w:rPr>
                <w:rStyle w:val="Hyperlink"/>
                <w:rFonts w:asciiTheme="majorHAnsi" w:hAnsiTheme="majorHAnsi" w:cstheme="majorHAnsi"/>
                <w:noProof/>
                <w:sz w:val="18"/>
                <w:szCs w:val="18"/>
              </w:rPr>
              <w:t>8:3 Toegestaan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_Toc212037884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242AC9">
              <w:rPr>
                <w:rFonts w:asciiTheme="majorHAnsi" w:hAnsiTheme="majorHAnsi" w:cstheme="majorHAnsi"/>
                <w:noProof/>
                <w:webHidden/>
                <w:sz w:val="18"/>
                <w:szCs w:val="18"/>
              </w:rPr>
              <w:fldChar w:fldCharType="end"/>
            </w:r>
          </w:hyperlink>
        </w:p>
        <w:p w14:paraId="1AFB0981" w14:textId="2D21E519"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85" w:history="1">
            <w:r w:rsidRPr="00242AC9">
              <w:rPr>
                <w:rStyle w:val="Hyperlink"/>
                <w:rFonts w:asciiTheme="majorHAnsi" w:hAnsiTheme="majorHAnsi" w:cstheme="majorHAnsi"/>
                <w:noProof/>
                <w:sz w:val="18"/>
                <w:szCs w:val="18"/>
              </w:rPr>
              <w:t>Regel 9: Het maken van een doelpunt</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_Toc212037885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242AC9">
              <w:rPr>
                <w:rFonts w:asciiTheme="majorHAnsi" w:hAnsiTheme="majorHAnsi" w:cstheme="majorHAnsi"/>
                <w:noProof/>
                <w:webHidden/>
                <w:sz w:val="18"/>
                <w:szCs w:val="18"/>
              </w:rPr>
              <w:fldChar w:fldCharType="end"/>
            </w:r>
          </w:hyperlink>
        </w:p>
        <w:p w14:paraId="2BA859A1" w14:textId="3527EEEB"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6" w:history="1">
            <w:r w:rsidRPr="00242AC9">
              <w:rPr>
                <w:rStyle w:val="Hyperlink"/>
                <w:rFonts w:asciiTheme="majorHAnsi" w:hAnsiTheme="majorHAnsi" w:cstheme="majorHAnsi"/>
                <w:noProof/>
                <w:sz w:val="18"/>
                <w:szCs w:val="18"/>
              </w:rPr>
              <w:t>9:1 Doelpunt</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_Toc212037886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242AC9">
              <w:rPr>
                <w:rFonts w:asciiTheme="majorHAnsi" w:hAnsiTheme="majorHAnsi" w:cstheme="majorHAnsi"/>
                <w:noProof/>
                <w:webHidden/>
                <w:sz w:val="18"/>
                <w:szCs w:val="18"/>
              </w:rPr>
              <w:fldChar w:fldCharType="end"/>
            </w:r>
          </w:hyperlink>
        </w:p>
        <w:p w14:paraId="74833F11" w14:textId="672F53A4"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87" w:history="1">
            <w:r w:rsidRPr="00242AC9">
              <w:rPr>
                <w:rStyle w:val="Hyperlink"/>
                <w:rFonts w:asciiTheme="majorHAnsi" w:hAnsiTheme="majorHAnsi" w:cstheme="majorHAnsi"/>
                <w:noProof/>
                <w:sz w:val="18"/>
                <w:szCs w:val="18"/>
              </w:rPr>
              <w:t>9:2 Scorebord</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_Toc212037887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242AC9">
              <w:rPr>
                <w:rFonts w:asciiTheme="majorHAnsi" w:hAnsiTheme="majorHAnsi" w:cstheme="majorHAnsi"/>
                <w:noProof/>
                <w:webHidden/>
                <w:sz w:val="18"/>
                <w:szCs w:val="18"/>
              </w:rPr>
              <w:fldChar w:fldCharType="end"/>
            </w:r>
          </w:hyperlink>
        </w:p>
        <w:p w14:paraId="6A175740" w14:textId="69EAA0AB"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88" w:history="1">
            <w:r w:rsidRPr="00242AC9">
              <w:rPr>
                <w:rStyle w:val="Hyperlink"/>
                <w:rFonts w:asciiTheme="majorHAnsi" w:hAnsiTheme="majorHAnsi" w:cstheme="majorHAnsi"/>
                <w:noProof/>
                <w:sz w:val="18"/>
                <w:szCs w:val="18"/>
              </w:rPr>
              <w:t>Regel 10: De beginworp</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_Toc212037888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242AC9">
              <w:rPr>
                <w:rFonts w:asciiTheme="majorHAnsi" w:hAnsiTheme="majorHAnsi" w:cstheme="majorHAnsi"/>
                <w:noProof/>
                <w:webHidden/>
                <w:sz w:val="18"/>
                <w:szCs w:val="18"/>
              </w:rPr>
              <w:fldChar w:fldCharType="end"/>
            </w:r>
          </w:hyperlink>
        </w:p>
        <w:p w14:paraId="1C7B17A1" w14:textId="70791887"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89" w:history="1">
            <w:r w:rsidRPr="00242AC9">
              <w:rPr>
                <w:rStyle w:val="Hyperlink"/>
                <w:rFonts w:asciiTheme="majorHAnsi" w:hAnsiTheme="majorHAnsi" w:cstheme="majorHAnsi"/>
                <w:noProof/>
                <w:sz w:val="18"/>
                <w:szCs w:val="18"/>
              </w:rPr>
              <w:t>Regel 11: De inworp</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_Toc212037889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242AC9">
              <w:rPr>
                <w:rFonts w:asciiTheme="majorHAnsi" w:hAnsiTheme="majorHAnsi" w:cstheme="majorHAnsi"/>
                <w:noProof/>
                <w:webHidden/>
                <w:sz w:val="18"/>
                <w:szCs w:val="18"/>
              </w:rPr>
              <w:fldChar w:fldCharType="end"/>
            </w:r>
          </w:hyperlink>
        </w:p>
        <w:p w14:paraId="39464C1D" w14:textId="7F6C4F99"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0" w:history="1">
            <w:r w:rsidRPr="00242AC9">
              <w:rPr>
                <w:rStyle w:val="Hyperlink"/>
                <w:rFonts w:asciiTheme="majorHAnsi" w:hAnsiTheme="majorHAnsi" w:cstheme="majorHAnsi"/>
                <w:noProof/>
                <w:sz w:val="18"/>
                <w:szCs w:val="18"/>
              </w:rPr>
              <w:t>Regel 12: De uitworp</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_Toc212037890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8</w:t>
            </w:r>
            <w:r w:rsidRPr="00242AC9">
              <w:rPr>
                <w:rFonts w:asciiTheme="majorHAnsi" w:hAnsiTheme="majorHAnsi" w:cstheme="majorHAnsi"/>
                <w:noProof/>
                <w:webHidden/>
                <w:sz w:val="18"/>
                <w:szCs w:val="18"/>
              </w:rPr>
              <w:fldChar w:fldCharType="end"/>
            </w:r>
          </w:hyperlink>
        </w:p>
        <w:p w14:paraId="58E2B918" w14:textId="3EC61C26"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1" w:history="1">
            <w:r w:rsidRPr="00242AC9">
              <w:rPr>
                <w:rStyle w:val="Hyperlink"/>
                <w:rFonts w:asciiTheme="majorHAnsi" w:hAnsiTheme="majorHAnsi" w:cstheme="majorHAnsi"/>
                <w:noProof/>
                <w:sz w:val="18"/>
                <w:szCs w:val="18"/>
              </w:rPr>
              <w:t>Regel 13: De vrije worp</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_Toc212037891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242AC9">
              <w:rPr>
                <w:rFonts w:asciiTheme="majorHAnsi" w:hAnsiTheme="majorHAnsi" w:cstheme="majorHAnsi"/>
                <w:noProof/>
                <w:webHidden/>
                <w:sz w:val="18"/>
                <w:szCs w:val="18"/>
              </w:rPr>
              <w:fldChar w:fldCharType="end"/>
            </w:r>
          </w:hyperlink>
        </w:p>
        <w:p w14:paraId="0CE3AF47" w14:textId="1F941F72"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2" w:history="1">
            <w:r w:rsidRPr="00242AC9">
              <w:rPr>
                <w:rStyle w:val="Hyperlink"/>
                <w:rFonts w:asciiTheme="majorHAnsi" w:hAnsiTheme="majorHAnsi" w:cstheme="majorHAnsi"/>
                <w:noProof/>
                <w:sz w:val="18"/>
                <w:szCs w:val="18"/>
              </w:rPr>
              <w:t>Regel 14: De 7-meterworp</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_Toc212037892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242AC9">
              <w:rPr>
                <w:rFonts w:asciiTheme="majorHAnsi" w:hAnsiTheme="majorHAnsi" w:cstheme="majorHAnsi"/>
                <w:noProof/>
                <w:webHidden/>
                <w:sz w:val="18"/>
                <w:szCs w:val="18"/>
              </w:rPr>
              <w:fldChar w:fldCharType="end"/>
            </w:r>
          </w:hyperlink>
        </w:p>
        <w:p w14:paraId="15C7FD4E" w14:textId="2B6692E5"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3" w:history="1">
            <w:r w:rsidRPr="00242AC9">
              <w:rPr>
                <w:rStyle w:val="Hyperlink"/>
                <w:rFonts w:asciiTheme="majorHAnsi" w:hAnsiTheme="majorHAnsi" w:cstheme="majorHAnsi"/>
                <w:noProof/>
                <w:sz w:val="18"/>
                <w:szCs w:val="18"/>
              </w:rPr>
              <w:t>Regel 15: Algemene aanwijzingen voor de uitvoering van worpen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_Toc212037893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242AC9">
              <w:rPr>
                <w:rFonts w:asciiTheme="majorHAnsi" w:hAnsiTheme="majorHAnsi" w:cstheme="majorHAnsi"/>
                <w:noProof/>
                <w:webHidden/>
                <w:sz w:val="18"/>
                <w:szCs w:val="18"/>
              </w:rPr>
              <w:fldChar w:fldCharType="end"/>
            </w:r>
          </w:hyperlink>
        </w:p>
        <w:p w14:paraId="344D49E4" w14:textId="32A0F6B9"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4" w:history="1">
            <w:r w:rsidRPr="00242AC9">
              <w:rPr>
                <w:rStyle w:val="Hyperlink"/>
                <w:rFonts w:asciiTheme="majorHAnsi" w:hAnsiTheme="majorHAnsi" w:cstheme="majorHAnsi"/>
                <w:noProof/>
                <w:sz w:val="18"/>
                <w:szCs w:val="18"/>
              </w:rPr>
              <w:t>Regel 16: De straffen</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_Toc212037894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242AC9">
              <w:rPr>
                <w:rFonts w:asciiTheme="majorHAnsi" w:hAnsiTheme="majorHAnsi" w:cstheme="majorHAnsi"/>
                <w:noProof/>
                <w:webHidden/>
                <w:sz w:val="18"/>
                <w:szCs w:val="18"/>
              </w:rPr>
              <w:fldChar w:fldCharType="end"/>
            </w:r>
          </w:hyperlink>
        </w:p>
        <w:p w14:paraId="14187E48" w14:textId="1D8377B5"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95" w:history="1">
            <w:r w:rsidRPr="00242AC9">
              <w:rPr>
                <w:rStyle w:val="Hyperlink"/>
                <w:rFonts w:asciiTheme="majorHAnsi" w:hAnsiTheme="majorHAnsi" w:cstheme="majorHAnsi"/>
                <w:noProof/>
                <w:sz w:val="18"/>
                <w:szCs w:val="18"/>
              </w:rPr>
              <w:t>16:2 Tijdelijke uitsluiting</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_Toc212037895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242AC9">
              <w:rPr>
                <w:rFonts w:asciiTheme="majorHAnsi" w:hAnsiTheme="majorHAnsi" w:cstheme="majorHAnsi"/>
                <w:noProof/>
                <w:webHidden/>
                <w:sz w:val="18"/>
                <w:szCs w:val="18"/>
              </w:rPr>
              <w:fldChar w:fldCharType="end"/>
            </w:r>
          </w:hyperlink>
        </w:p>
        <w:p w14:paraId="0AB14A74" w14:textId="68E99CF6"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96" w:history="1">
            <w:r w:rsidRPr="00242AC9">
              <w:rPr>
                <w:rStyle w:val="Hyperlink"/>
                <w:rFonts w:asciiTheme="majorHAnsi" w:hAnsiTheme="majorHAnsi" w:cstheme="majorHAnsi"/>
                <w:noProof/>
                <w:sz w:val="18"/>
                <w:szCs w:val="18"/>
              </w:rPr>
              <w:t>16:3 Open hand gebaar</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_Toc212037896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242AC9">
              <w:rPr>
                <w:rFonts w:asciiTheme="majorHAnsi" w:hAnsiTheme="majorHAnsi" w:cstheme="majorHAnsi"/>
                <w:noProof/>
                <w:webHidden/>
                <w:sz w:val="18"/>
                <w:szCs w:val="18"/>
              </w:rPr>
              <w:fldChar w:fldCharType="end"/>
            </w:r>
          </w:hyperlink>
        </w:p>
        <w:p w14:paraId="4E8203C1" w14:textId="1C835049"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897" w:history="1">
            <w:r w:rsidRPr="00242AC9">
              <w:rPr>
                <w:rStyle w:val="Hyperlink"/>
                <w:rFonts w:asciiTheme="majorHAnsi" w:hAnsiTheme="majorHAnsi" w:cstheme="majorHAnsi"/>
                <w:noProof/>
                <w:sz w:val="18"/>
                <w:szCs w:val="18"/>
              </w:rPr>
              <w:t>Regel 17: De scheidsrechters</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_Toc212037897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242AC9">
              <w:rPr>
                <w:rFonts w:asciiTheme="majorHAnsi" w:hAnsiTheme="majorHAnsi" w:cstheme="majorHAnsi"/>
                <w:noProof/>
                <w:webHidden/>
                <w:sz w:val="18"/>
                <w:szCs w:val="18"/>
              </w:rPr>
              <w:fldChar w:fldCharType="end"/>
            </w:r>
          </w:hyperlink>
        </w:p>
        <w:p w14:paraId="6CD6E51E" w14:textId="7C6F74EC"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98" w:history="1">
            <w:r w:rsidRPr="00242AC9">
              <w:rPr>
                <w:rStyle w:val="Hyperlink"/>
                <w:rFonts w:asciiTheme="majorHAnsi" w:hAnsiTheme="majorHAnsi" w:cstheme="majorHAnsi"/>
                <w:noProof/>
                <w:sz w:val="18"/>
                <w:szCs w:val="18"/>
              </w:rPr>
              <w:t>17.2 Time out</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_Toc212037898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242AC9">
              <w:rPr>
                <w:rFonts w:asciiTheme="majorHAnsi" w:hAnsiTheme="majorHAnsi" w:cstheme="majorHAnsi"/>
                <w:noProof/>
                <w:webHidden/>
                <w:sz w:val="18"/>
                <w:szCs w:val="18"/>
              </w:rPr>
              <w:fldChar w:fldCharType="end"/>
            </w:r>
          </w:hyperlink>
        </w:p>
        <w:p w14:paraId="0B20A038" w14:textId="3229A0C3" w:rsidR="00242AC9" w:rsidRPr="00242AC9" w:rsidRDefault="00242AC9">
          <w:pPr>
            <w:pStyle w:val="Inhopg2"/>
            <w:tabs>
              <w:tab w:val="right" w:leader="dot" w:pos="8777"/>
            </w:tabs>
            <w:rPr>
              <w:rFonts w:asciiTheme="majorHAnsi" w:eastAsiaTheme="minorEastAsia" w:hAnsiTheme="majorHAnsi" w:cstheme="majorHAnsi"/>
              <w:noProof/>
              <w:sz w:val="18"/>
              <w:szCs w:val="18"/>
              <w:lang w:eastAsia="nl-NL"/>
            </w:rPr>
          </w:pPr>
          <w:hyperlink w:anchor="_Toc212037899" w:history="1">
            <w:r w:rsidRPr="00242AC9">
              <w:rPr>
                <w:rStyle w:val="Hyperlink"/>
                <w:rFonts w:asciiTheme="majorHAnsi" w:hAnsiTheme="majorHAnsi" w:cstheme="majorHAnsi"/>
                <w:noProof/>
                <w:sz w:val="18"/>
                <w:szCs w:val="18"/>
              </w:rPr>
              <w:t>17:3 Spelplezier</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_Toc212037899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242AC9">
              <w:rPr>
                <w:rFonts w:asciiTheme="majorHAnsi" w:hAnsiTheme="majorHAnsi" w:cstheme="majorHAnsi"/>
                <w:noProof/>
                <w:webHidden/>
                <w:sz w:val="18"/>
                <w:szCs w:val="18"/>
              </w:rPr>
              <w:fldChar w:fldCharType="end"/>
            </w:r>
          </w:hyperlink>
        </w:p>
        <w:p w14:paraId="7DAF429B" w14:textId="352F374A" w:rsidR="00242AC9" w:rsidRPr="00242AC9" w:rsidRDefault="00242AC9">
          <w:pPr>
            <w:pStyle w:val="Inhopg1"/>
            <w:tabs>
              <w:tab w:val="right" w:leader="dot" w:pos="8777"/>
            </w:tabs>
            <w:rPr>
              <w:rFonts w:asciiTheme="majorHAnsi" w:eastAsiaTheme="minorEastAsia" w:hAnsiTheme="majorHAnsi" w:cstheme="majorHAnsi"/>
              <w:noProof/>
              <w:sz w:val="18"/>
              <w:szCs w:val="18"/>
              <w:lang w:eastAsia="nl-NL"/>
            </w:rPr>
          </w:pPr>
          <w:hyperlink w:anchor="_Toc212037900" w:history="1">
            <w:r w:rsidRPr="00242AC9">
              <w:rPr>
                <w:rStyle w:val="Hyperlink"/>
                <w:rFonts w:asciiTheme="majorHAnsi" w:hAnsiTheme="majorHAnsi" w:cstheme="majorHAnsi"/>
                <w:noProof/>
                <w:sz w:val="18"/>
                <w:szCs w:val="18"/>
              </w:rPr>
              <w:t>Regel 18: De tijdwaarnemer en de secretaris</w:t>
            </w:r>
            <w:r w:rsidRPr="00242AC9">
              <w:rPr>
                <w:rFonts w:asciiTheme="majorHAnsi" w:hAnsiTheme="majorHAnsi" w:cstheme="majorHAnsi"/>
                <w:noProof/>
                <w:webHidden/>
                <w:sz w:val="18"/>
                <w:szCs w:val="18"/>
              </w:rPr>
              <w:tab/>
            </w:r>
            <w:r w:rsidRPr="00242AC9">
              <w:rPr>
                <w:rFonts w:asciiTheme="majorHAnsi" w:hAnsiTheme="majorHAnsi" w:cstheme="majorHAnsi"/>
                <w:noProof/>
                <w:webHidden/>
                <w:sz w:val="18"/>
                <w:szCs w:val="18"/>
              </w:rPr>
              <w:fldChar w:fldCharType="begin"/>
            </w:r>
            <w:r w:rsidRPr="00242AC9">
              <w:rPr>
                <w:rFonts w:asciiTheme="majorHAnsi" w:hAnsiTheme="majorHAnsi" w:cstheme="majorHAnsi"/>
                <w:noProof/>
                <w:webHidden/>
                <w:sz w:val="18"/>
                <w:szCs w:val="18"/>
              </w:rPr>
              <w:instrText xml:space="preserve"> PAGEREF _Toc212037900 \h </w:instrText>
            </w:r>
            <w:r w:rsidRPr="00242AC9">
              <w:rPr>
                <w:rFonts w:asciiTheme="majorHAnsi" w:hAnsiTheme="majorHAnsi" w:cstheme="majorHAnsi"/>
                <w:noProof/>
                <w:webHidden/>
                <w:sz w:val="18"/>
                <w:szCs w:val="18"/>
              </w:rPr>
            </w:r>
            <w:r w:rsidRPr="00242AC9">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242AC9">
              <w:rPr>
                <w:rFonts w:asciiTheme="majorHAnsi" w:hAnsiTheme="majorHAnsi" w:cstheme="majorHAnsi"/>
                <w:noProof/>
                <w:webHidden/>
                <w:sz w:val="18"/>
                <w:szCs w:val="18"/>
              </w:rPr>
              <w:fldChar w:fldCharType="end"/>
            </w:r>
          </w:hyperlink>
        </w:p>
        <w:p w14:paraId="4B2C9C72" w14:textId="479B3256" w:rsidR="00B24E69" w:rsidRPr="00242AC9" w:rsidRDefault="00B24E69" w:rsidP="003D307B">
          <w:pPr>
            <w:rPr>
              <w:rFonts w:eastAsiaTheme="minorEastAsia"/>
              <w:b/>
              <w:bCs/>
            </w:rPr>
          </w:pPr>
          <w:r w:rsidRPr="00242AC9">
            <w:rPr>
              <w:rFonts w:asciiTheme="majorHAnsi" w:hAnsiTheme="majorHAnsi" w:cstheme="majorHAnsi"/>
              <w:b/>
              <w:bCs/>
              <w:sz w:val="18"/>
              <w:szCs w:val="18"/>
            </w:rPr>
            <w:fldChar w:fldCharType="end"/>
          </w:r>
        </w:p>
      </w:sdtContent>
    </w:sdt>
    <w:p w14:paraId="097A8CCC" w14:textId="77777777" w:rsidR="00B24E69" w:rsidRDefault="00B24E69" w:rsidP="00242AC9">
      <w:pPr>
        <w:pStyle w:val="Kop1"/>
        <w:numPr>
          <w:ilvl w:val="0"/>
          <w:numId w:val="0"/>
        </w:numPr>
      </w:pPr>
      <w:bookmarkStart w:id="2" w:name="_Toc212037865"/>
      <w:r>
        <w:lastRenderedPageBreak/>
        <w:t>Regel 1: Het speeloppervlak</w:t>
      </w:r>
      <w:bookmarkEnd w:id="2"/>
      <w:r>
        <w:t xml:space="preserve"> </w:t>
      </w:r>
    </w:p>
    <w:p w14:paraId="50E0591A" w14:textId="17681A54" w:rsidR="004E4AC1" w:rsidRDefault="00B24E69" w:rsidP="00B24E69">
      <w:pPr>
        <w:rPr>
          <w:rStyle w:val="Kop2Char"/>
        </w:rPr>
      </w:pPr>
      <w:bookmarkStart w:id="3" w:name="_Toc212037866"/>
      <w:r w:rsidRPr="00B5372D">
        <w:rPr>
          <w:rStyle w:val="Kop2Char"/>
        </w:rPr>
        <w:t>1:1 Het speeloppervlak</w:t>
      </w:r>
      <w:bookmarkEnd w:id="3"/>
      <w:r>
        <w:t xml:space="preserve"> </w:t>
      </w:r>
      <w:r>
        <w:br/>
      </w:r>
      <w:r w:rsidR="00AD3406" w:rsidRPr="001E3DAE">
        <w:t xml:space="preserve">Het speeloppervlak is een rechthoek van 20 meter breed en </w:t>
      </w:r>
      <w:r w:rsidR="002366FC">
        <w:t>4</w:t>
      </w:r>
      <w:r w:rsidR="00AD3406" w:rsidRPr="001E3DAE">
        <w:t xml:space="preserve">0 meter lang. De lengtelijnen worden </w:t>
      </w:r>
      <w:r w:rsidR="00C170C9">
        <w:t>“</w:t>
      </w:r>
      <w:r w:rsidR="00AD3406" w:rsidRPr="001E3DAE">
        <w:t>zijlijnen</w:t>
      </w:r>
      <w:r w:rsidR="00C170C9">
        <w:t>”</w:t>
      </w:r>
      <w:r w:rsidR="00AD3406" w:rsidRPr="001E3DAE">
        <w:t xml:space="preserve"> genoemd; de breedtelijnen heten </w:t>
      </w:r>
      <w:r w:rsidR="00C170C9">
        <w:t>“</w:t>
      </w:r>
      <w:r w:rsidR="00AD3406" w:rsidRPr="001E3DAE">
        <w:t>achterlijnen</w:t>
      </w:r>
      <w:r w:rsidR="00C170C9">
        <w:t>”</w:t>
      </w:r>
      <w:r w:rsidR="00AD3406" w:rsidRPr="001E3DAE">
        <w:t xml:space="preserve"> en die tussen de doelpalen </w:t>
      </w:r>
      <w:r w:rsidR="00C170C9">
        <w:t>“</w:t>
      </w:r>
      <w:r w:rsidR="00AD3406" w:rsidRPr="001E3DAE">
        <w:t>doellijnen</w:t>
      </w:r>
      <w:r w:rsidR="00C170C9">
        <w:t>”</w:t>
      </w:r>
      <w:r w:rsidR="00AD3406" w:rsidRPr="001E3DAE">
        <w:t xml:space="preserve">. </w:t>
      </w:r>
      <w:r w:rsidR="00AD3406" w:rsidRPr="001E3DAE">
        <w:br/>
      </w:r>
    </w:p>
    <w:p w14:paraId="54E794BC" w14:textId="2431F6BC" w:rsidR="00B24E69" w:rsidRDefault="00B24E69" w:rsidP="00B24E69">
      <w:bookmarkStart w:id="4" w:name="_Toc212037867"/>
      <w:r w:rsidRPr="00B5372D">
        <w:rPr>
          <w:rStyle w:val="Kop2Char"/>
        </w:rPr>
        <w:t>1:2 Het doel</w:t>
      </w:r>
      <w:bookmarkEnd w:id="4"/>
      <w:r w:rsidRPr="00357075">
        <w:t xml:space="preserve"> </w:t>
      </w:r>
      <w:r>
        <w:br/>
        <w:t xml:space="preserve">Het doel </w:t>
      </w:r>
      <w:r w:rsidRPr="00357075">
        <w:t xml:space="preserve">is </w:t>
      </w:r>
      <w:r w:rsidR="002366FC">
        <w:t>200</w:t>
      </w:r>
      <w:r w:rsidRPr="00357075">
        <w:t xml:space="preserve">cm hoog en </w:t>
      </w:r>
      <w:r w:rsidR="00AD3406">
        <w:t>3</w:t>
      </w:r>
      <w:r w:rsidRPr="00357075">
        <w:t>00 cm</w:t>
      </w:r>
      <w:r w:rsidR="004E4AC1">
        <w:t>.</w:t>
      </w:r>
      <w:r w:rsidRPr="00357075">
        <w:t xml:space="preserve"> breed.</w:t>
      </w:r>
      <w:r>
        <w:t xml:space="preserve"> Elk doel moet voorzien zijn van een net. Dit moet zodanig zijn bevestigd, dat een in het doel geworpen bal normaliter in het doel blijft liggen. </w:t>
      </w:r>
    </w:p>
    <w:p w14:paraId="36B59F93" w14:textId="77777777" w:rsidR="00857CAF" w:rsidRDefault="00857CAF" w:rsidP="00B24E69"/>
    <w:p w14:paraId="5F282618" w14:textId="77777777" w:rsidR="00695CF1" w:rsidRPr="00E2795E" w:rsidRDefault="00B24E69" w:rsidP="00C170C9">
      <w:pPr>
        <w:pStyle w:val="Geenafstand"/>
        <w:spacing w:line="360" w:lineRule="auto"/>
        <w:rPr>
          <w:rFonts w:ascii="Arial" w:eastAsia="Arial" w:hAnsi="Arial" w:cs="Arial"/>
          <w:color w:val="000000" w:themeColor="text1"/>
          <w:kern w:val="0"/>
          <w:sz w:val="20"/>
          <w14:ligatures w14:val="none"/>
        </w:rPr>
      </w:pPr>
      <w:r w:rsidRPr="0059042F">
        <w:rPr>
          <w:rFonts w:ascii="Arial" w:eastAsia="Arial" w:hAnsi="Arial" w:cs="Arial"/>
          <w:b/>
          <w:color w:val="000000"/>
          <w:kern w:val="0"/>
          <w:sz w:val="20"/>
          <w14:ligatures w14:val="none"/>
        </w:rPr>
        <w:t>1:3 Het doelgebied</w:t>
      </w:r>
      <w:r w:rsidRPr="00DC727D">
        <w:rPr>
          <w:rFonts w:ascii="Arial" w:eastAsia="Arial" w:hAnsi="Arial" w:cs="Arial"/>
          <w:color w:val="000000" w:themeColor="text1"/>
          <w:kern w:val="0"/>
          <w:sz w:val="20"/>
          <w14:ligatures w14:val="none"/>
        </w:rPr>
        <w:br/>
      </w:r>
      <w:r w:rsidR="00695CF1" w:rsidRPr="00695CF1">
        <w:rPr>
          <w:rFonts w:ascii="Arial" w:eastAsia="Arial" w:hAnsi="Arial" w:cs="Arial"/>
          <w:color w:val="000000" w:themeColor="text1"/>
          <w:kern w:val="0"/>
          <w:sz w:val="20"/>
          <w14:ligatures w14:val="none"/>
        </w:rPr>
        <w:t>Voor elk doel bevindt zich het doelgebied. Het doelgebied bestaat uit een rechthoek van 3 x 6 meter met aan beide zijden twee kwartcirkels met een straal van 6 meter.</w:t>
      </w:r>
      <w:r w:rsidR="00695CF1" w:rsidRPr="00E2795E">
        <w:rPr>
          <w:rFonts w:ascii="Arial" w:eastAsia="Arial" w:hAnsi="Arial" w:cs="Arial"/>
          <w:color w:val="000000" w:themeColor="text1"/>
          <w:kern w:val="0"/>
          <w:sz w:val="20"/>
          <w14:ligatures w14:val="none"/>
        </w:rPr>
        <w:t xml:space="preserve">  </w:t>
      </w:r>
    </w:p>
    <w:p w14:paraId="611123C8" w14:textId="61E30ACA" w:rsidR="00B24E69" w:rsidRDefault="00B24E69" w:rsidP="00B24E69"/>
    <w:p w14:paraId="69969A94" w14:textId="0174C6CA" w:rsidR="00B24E69" w:rsidRDefault="00B24E69" w:rsidP="00405506">
      <w:pPr>
        <w:pStyle w:val="Kop1"/>
        <w:numPr>
          <w:ilvl w:val="0"/>
          <w:numId w:val="0"/>
        </w:numPr>
        <w:ind w:left="567" w:hanging="567"/>
      </w:pPr>
      <w:bookmarkStart w:id="5" w:name="_Toc212037868"/>
      <w:r>
        <w:t>Regel 2: De speeltijd</w:t>
      </w:r>
      <w:bookmarkEnd w:id="5"/>
    </w:p>
    <w:p w14:paraId="45F8D714" w14:textId="77777777" w:rsidR="005117B1" w:rsidRDefault="005117B1" w:rsidP="005117B1">
      <w:r>
        <w:t xml:space="preserve">De normale speeltijd voor jeugdteams van 8-12 jaar bedraagt 2 x 20 minuten. </w:t>
      </w:r>
    </w:p>
    <w:p w14:paraId="7EEF0D8C" w14:textId="77777777" w:rsidR="00C170C9" w:rsidRDefault="00C170C9" w:rsidP="005117B1">
      <w:pPr>
        <w:rPr>
          <w:rStyle w:val="Kop2Char"/>
        </w:rPr>
      </w:pPr>
    </w:p>
    <w:p w14:paraId="771B4B02" w14:textId="11449241" w:rsidR="005117B1" w:rsidRDefault="005117B1" w:rsidP="005117B1">
      <w:bookmarkStart w:id="6" w:name="_Toc212037869"/>
      <w:r w:rsidRPr="00C170C9">
        <w:rPr>
          <w:rStyle w:val="Kop2Char"/>
          <w:sz w:val="22"/>
        </w:rPr>
        <w:t xml:space="preserve">2:1 </w:t>
      </w:r>
      <w:r w:rsidR="000B1F2F" w:rsidRPr="00C170C9">
        <w:rPr>
          <w:rStyle w:val="Kop2Char"/>
          <w:sz w:val="22"/>
        </w:rPr>
        <w:t>Time out</w:t>
      </w:r>
      <w:bookmarkEnd w:id="6"/>
      <w:r w:rsidRPr="00C170C9">
        <w:rPr>
          <w:sz w:val="22"/>
        </w:rPr>
        <w:t xml:space="preserve"> </w:t>
      </w:r>
      <w:r w:rsidRPr="00C170C9">
        <w:rPr>
          <w:sz w:val="22"/>
        </w:rPr>
        <w:br/>
      </w:r>
      <w:r w:rsidR="004A7E9F">
        <w:t>Halverwege elke helft is er een time out van 1 minuut. Deze time out heeft als voornaamste doel de jeugdscheidsrechter en de begeleider een moment te geven waarop ze kort kunnen evalueren hoe de wedstrijd tot dan verloopt. Beide teams kunnen in deze tijd iets drinken en krijgen korte individuele tips van de coach.</w:t>
      </w:r>
    </w:p>
    <w:p w14:paraId="4B83A8B1" w14:textId="77777777" w:rsidR="004A7E9F" w:rsidRDefault="004A7E9F" w:rsidP="005117B1"/>
    <w:p w14:paraId="280093A9" w14:textId="77777777" w:rsidR="00B24E69" w:rsidRDefault="00B24E69" w:rsidP="00405506">
      <w:pPr>
        <w:pStyle w:val="Kop1"/>
        <w:numPr>
          <w:ilvl w:val="0"/>
          <w:numId w:val="0"/>
        </w:numPr>
        <w:ind w:left="567" w:hanging="567"/>
      </w:pPr>
      <w:bookmarkStart w:id="7" w:name="_Toc212037870"/>
      <w:r>
        <w:t>Regel 3: De bal</w:t>
      </w:r>
      <w:bookmarkEnd w:id="7"/>
      <w:r>
        <w:t xml:space="preserve"> </w:t>
      </w:r>
    </w:p>
    <w:p w14:paraId="392D9150" w14:textId="3A03C490" w:rsidR="00B24E69" w:rsidRDefault="00B24E69" w:rsidP="00B24E69">
      <w:r w:rsidRPr="004A0DC0">
        <w:t xml:space="preserve">Er wordt gespeeld met een </w:t>
      </w:r>
      <w:r w:rsidR="004A7E9F">
        <w:t xml:space="preserve">harde bal, maat </w:t>
      </w:r>
      <w:r w:rsidR="00ED534E">
        <w:t>1</w:t>
      </w:r>
      <w:r w:rsidR="004A7E9F">
        <w:t xml:space="preserve">. </w:t>
      </w:r>
    </w:p>
    <w:p w14:paraId="638B88DF" w14:textId="77777777" w:rsidR="00B24E69" w:rsidRDefault="00B24E69" w:rsidP="00B24E69"/>
    <w:p w14:paraId="242C7884" w14:textId="07172029" w:rsidR="00B24E69" w:rsidRDefault="00B24E69" w:rsidP="00405506">
      <w:pPr>
        <w:pStyle w:val="Kop1"/>
        <w:numPr>
          <w:ilvl w:val="0"/>
          <w:numId w:val="0"/>
        </w:numPr>
        <w:ind w:left="567" w:hanging="567"/>
      </w:pPr>
      <w:bookmarkStart w:id="8" w:name="_Toc212037871"/>
      <w:r>
        <w:t>Regel 4: Het team, het wisselen, de uitrusting,</w:t>
      </w:r>
      <w:r w:rsidR="00893654">
        <w:t xml:space="preserve"> </w:t>
      </w:r>
      <w:r>
        <w:t>blessure speler</w:t>
      </w:r>
      <w:bookmarkEnd w:id="8"/>
      <w:r>
        <w:t xml:space="preserve"> </w:t>
      </w:r>
    </w:p>
    <w:p w14:paraId="6CF2294B" w14:textId="21A5F9F5" w:rsidR="00893654" w:rsidRDefault="00B24E69" w:rsidP="00B24E69">
      <w:pPr>
        <w:rPr>
          <w:rStyle w:val="Kop2Char"/>
        </w:rPr>
      </w:pPr>
      <w:bookmarkStart w:id="9" w:name="_Toc212037872"/>
      <w:r w:rsidRPr="00C170C9">
        <w:rPr>
          <w:rStyle w:val="Kop2Char"/>
          <w:sz w:val="22"/>
        </w:rPr>
        <w:t>4:1 Het team</w:t>
      </w:r>
      <w:bookmarkEnd w:id="9"/>
      <w:r w:rsidRPr="00C170C9">
        <w:rPr>
          <w:sz w:val="22"/>
        </w:rPr>
        <w:t xml:space="preserve"> </w:t>
      </w:r>
      <w:r w:rsidRPr="00C170C9">
        <w:rPr>
          <w:sz w:val="22"/>
        </w:rPr>
        <w:br/>
      </w:r>
      <w:r>
        <w:t xml:space="preserve">Een team bestaat uit </w:t>
      </w:r>
      <w:r w:rsidR="00ED534E">
        <w:t>6</w:t>
      </w:r>
      <w:r w:rsidR="00D74A90">
        <w:t xml:space="preserve"> veldspelers en een keeper.</w:t>
      </w:r>
      <w:r w:rsidR="13FDCFE4">
        <w:t xml:space="preserve"> </w:t>
      </w:r>
      <w:r>
        <w:br/>
      </w:r>
    </w:p>
    <w:p w14:paraId="0CB3C8DE" w14:textId="295F52FF" w:rsidR="00B24E69" w:rsidRDefault="00B24E69" w:rsidP="00B24E69">
      <w:bookmarkStart w:id="10" w:name="_Toc212037873"/>
      <w:r w:rsidRPr="00C170C9">
        <w:rPr>
          <w:rStyle w:val="Kop2Char"/>
          <w:sz w:val="22"/>
        </w:rPr>
        <w:t>4:2 De uitrusting</w:t>
      </w:r>
      <w:bookmarkEnd w:id="10"/>
      <w:r w:rsidRPr="00C170C9">
        <w:rPr>
          <w:sz w:val="22"/>
        </w:rPr>
        <w:t xml:space="preserve"> </w:t>
      </w:r>
      <w:r w:rsidRPr="00C170C9">
        <w:rPr>
          <w:sz w:val="22"/>
        </w:rPr>
        <w:br/>
      </w:r>
      <w:r w:rsidR="00FC1ED0">
        <w:t xml:space="preserve">Alle veldspelers van een team dienen gelijke speelkleding te dragen. De combinatie van kleur en ontwerp van de kleding van beide teams moet zodanig zijn, dat de teams duidelijk te onderscheiden zijn. De </w:t>
      </w:r>
      <w:r w:rsidR="00ED534E">
        <w:t>keeper</w:t>
      </w:r>
      <w:r w:rsidR="00FC1ED0">
        <w:t xml:space="preserve"> draagt een afwijkende kleur</w:t>
      </w:r>
      <w:r w:rsidR="00ED534E">
        <w:t>.</w:t>
      </w:r>
      <w:r w:rsidR="005E64F0">
        <w:t xml:space="preserve"> </w:t>
      </w:r>
      <w:r w:rsidR="00FC1ED0">
        <w:t>Rugnummers zijn</w:t>
      </w:r>
      <w:r w:rsidR="00ED534E">
        <w:t xml:space="preserve"> </w:t>
      </w:r>
      <w:r w:rsidR="00FC1ED0">
        <w:t>verplicht.</w:t>
      </w:r>
    </w:p>
    <w:p w14:paraId="06B7D447" w14:textId="77777777" w:rsidR="00583B44" w:rsidRDefault="00583B44" w:rsidP="00B24E69"/>
    <w:p w14:paraId="682DA84A" w14:textId="77777777" w:rsidR="00B24E69" w:rsidRDefault="00B24E69" w:rsidP="00B24E69">
      <w:bookmarkStart w:id="11" w:name="_Toc212037874"/>
      <w:r w:rsidRPr="00C170C9">
        <w:rPr>
          <w:rStyle w:val="Kop2Char"/>
          <w:sz w:val="22"/>
        </w:rPr>
        <w:t>4:3 Schoeisel en andere voorwerpen</w:t>
      </w:r>
      <w:bookmarkEnd w:id="11"/>
      <w:r w:rsidRPr="00C170C9">
        <w:rPr>
          <w:sz w:val="22"/>
        </w:rPr>
        <w:br/>
      </w:r>
      <w:r>
        <w:t xml:space="preserve">Het dragen van voorwerpen die spelers in gevaar kunnen brengen zijn niet toegestaan. Hieronder </w:t>
      </w:r>
      <w:r>
        <w:lastRenderedPageBreak/>
        <w:t xml:space="preserve">wordt verstaan: hoofdbescherming, gezichtsmaskers, armbanden, polshorloges, (hals)kettingen, oorsieraden, zichtbare piercings, brillen zonder hoofdband of met een vast montuur en alle andere voorwerpen welke een gevaar kunnen opleveren. Platte ringen, kleine oorbellen en zichtbare piercings zijn toegestaan zolang deze zodanig worden ingetapet, dat ze geen gevaar meer opleveren voor andere spelers. Het dragen van voorhoofdsbanden, hoofddoeken en aanvoerdersbanden van zacht elastisch materiaal is toegestaan. </w:t>
      </w:r>
    </w:p>
    <w:p w14:paraId="14916984" w14:textId="77777777" w:rsidR="00583B44" w:rsidRDefault="00583B44" w:rsidP="00B24E69"/>
    <w:p w14:paraId="3A9E0F33" w14:textId="25370FBF" w:rsidR="00B24E69" w:rsidRDefault="00B24E69" w:rsidP="00B24E69">
      <w:bookmarkStart w:id="12" w:name="_Toc212037875"/>
      <w:r w:rsidRPr="00C170C9">
        <w:rPr>
          <w:rStyle w:val="Kop2Char"/>
          <w:sz w:val="22"/>
        </w:rPr>
        <w:t>4:4 Blessure speler</w:t>
      </w:r>
      <w:bookmarkEnd w:id="12"/>
      <w:r w:rsidRPr="00C170C9">
        <w:rPr>
          <w:sz w:val="22"/>
        </w:rPr>
        <w:t xml:space="preserve"> </w:t>
      </w:r>
      <w:r w:rsidRPr="00C170C9">
        <w:rPr>
          <w:sz w:val="22"/>
        </w:rPr>
        <w:br/>
      </w:r>
      <w:r>
        <w:t xml:space="preserve">Een speler die bloedt of die bloed aan lichaam of speelkleding heeft, moet het speeloppervlak direct en op eigen initiatief (door middel van een reguliere spelerswissel) verlaten om het bloeden te stelpen, de wond af te dekken en lichaam en speelkleding schoon te maken. Daarna mag hij pas het speeloppervlak weer betreden. </w:t>
      </w:r>
    </w:p>
    <w:p w14:paraId="4C63EA94" w14:textId="77777777" w:rsidR="00B24E69" w:rsidRDefault="00B24E69" w:rsidP="00B24E69"/>
    <w:p w14:paraId="5CB9FC14" w14:textId="77777777" w:rsidR="00B24E69" w:rsidRDefault="00B24E69" w:rsidP="00405506">
      <w:pPr>
        <w:pStyle w:val="Kop1"/>
        <w:numPr>
          <w:ilvl w:val="0"/>
          <w:numId w:val="0"/>
        </w:numPr>
        <w:ind w:left="567" w:hanging="567"/>
      </w:pPr>
      <w:bookmarkStart w:id="13" w:name="_Toc212037876"/>
      <w:r>
        <w:t>Regel 5: De doelverdediger</w:t>
      </w:r>
      <w:bookmarkEnd w:id="13"/>
      <w:r>
        <w:t xml:space="preserve"> </w:t>
      </w:r>
    </w:p>
    <w:p w14:paraId="08C9C68F" w14:textId="77777777" w:rsidR="007D35BF" w:rsidRDefault="00B24E69" w:rsidP="00B24E69">
      <w:r>
        <w:t xml:space="preserve">Het is de doelverdediger toegestaan om bij het afweren in het doelgebied de bal met alle lichaamsdelen aan te raken. In het doelgebied mag hij zich met de bal bewegen, los van de aan veldspelers opgelegde beperkingen. </w:t>
      </w:r>
    </w:p>
    <w:p w14:paraId="0088E7AB" w14:textId="48FFC92B" w:rsidR="000F7AC0" w:rsidRDefault="00B24E69" w:rsidP="007B662A">
      <w:r>
        <w:br/>
      </w:r>
      <w:bookmarkStart w:id="14" w:name="_Toc212037877"/>
      <w:r w:rsidRPr="5237A72E">
        <w:rPr>
          <w:rStyle w:val="Kop1Char"/>
        </w:rPr>
        <w:t>Regel 6: Het doelgebied</w:t>
      </w:r>
      <w:bookmarkEnd w:id="14"/>
      <w:r>
        <w:t xml:space="preserve"> </w:t>
      </w:r>
      <w:r>
        <w:br/>
      </w:r>
      <w:r w:rsidR="007B662A">
        <w:t>Het doelgebied mag alleen door de doelverdediger worden betreden. Het doelgebied, inclusief de doelgebied</w:t>
      </w:r>
      <w:r w:rsidR="005E64F0">
        <w:t xml:space="preserve"> </w:t>
      </w:r>
      <w:r w:rsidR="007B662A">
        <w:t xml:space="preserve">lijn, is betreden zodra het door een veldspeler met een deel van het lichaam wordt aangeraakt. Bij het betreden van het doelgebied door een veldspeler met bal volgt er een uitworp.  </w:t>
      </w:r>
    </w:p>
    <w:p w14:paraId="4265ACEB" w14:textId="77777777" w:rsidR="007B662A" w:rsidRDefault="007B662A" w:rsidP="007B662A">
      <w:pPr>
        <w:rPr>
          <w:rStyle w:val="Kop2Char"/>
        </w:rPr>
      </w:pPr>
    </w:p>
    <w:p w14:paraId="1AA8026B" w14:textId="4C4781E1" w:rsidR="007161C1" w:rsidRDefault="00B24E69" w:rsidP="00B24E69">
      <w:bookmarkStart w:id="15" w:name="_Toc212037878"/>
      <w:r w:rsidRPr="00344DDB">
        <w:rPr>
          <w:rStyle w:val="Kop1Char"/>
        </w:rPr>
        <w:t>Regel 7: Het spelen van de bal</w:t>
      </w:r>
      <w:bookmarkEnd w:id="15"/>
      <w:r>
        <w:br/>
      </w:r>
      <w:r w:rsidRPr="00C170C9">
        <w:rPr>
          <w:rStyle w:val="Kop2Char"/>
          <w:sz w:val="22"/>
        </w:rPr>
        <w:t>7:1 Toegestaan</w:t>
      </w:r>
      <w:r w:rsidRPr="00C170C9">
        <w:rPr>
          <w:sz w:val="22"/>
        </w:rPr>
        <w:t xml:space="preserve"> </w:t>
      </w:r>
      <w:r w:rsidRPr="00C170C9">
        <w:rPr>
          <w:sz w:val="22"/>
        </w:rPr>
        <w:br/>
      </w:r>
      <w:r>
        <w:t>Het is toegestaan de bal met gebruikmaking van handen (open of gesloten), armen, hoofd, bovenbeen en knieën, te werpen, te vangen, te stoppen, te stoten of te slaan.</w:t>
      </w:r>
    </w:p>
    <w:p w14:paraId="2FE6EE36" w14:textId="4644643E" w:rsidR="007161C1" w:rsidRDefault="00B24E69" w:rsidP="00B24E69">
      <w:r>
        <w:br/>
      </w:r>
      <w:bookmarkStart w:id="16" w:name="_Toc212037879"/>
      <w:r w:rsidRPr="00C170C9">
        <w:rPr>
          <w:rStyle w:val="Kop2Char"/>
          <w:sz w:val="22"/>
        </w:rPr>
        <w:t>7:2 Drie passen</w:t>
      </w:r>
      <w:bookmarkEnd w:id="16"/>
      <w:r w:rsidRPr="00C170C9">
        <w:rPr>
          <w:sz w:val="22"/>
        </w:rPr>
        <w:br/>
      </w:r>
      <w:r>
        <w:t>Het is toegestaan met de bal hoogstens 3 passen te maken</w:t>
      </w:r>
      <w:r w:rsidR="005E64F0">
        <w:t>. E</w:t>
      </w:r>
      <w:r>
        <w:t xml:space="preserve">en pas is gemaakt wanneer: </w:t>
      </w:r>
    </w:p>
    <w:p w14:paraId="7A6FB918" w14:textId="7FCDE76C" w:rsidR="007161C1" w:rsidRDefault="005E64F0" w:rsidP="007161C1">
      <w:pPr>
        <w:pStyle w:val="Lijstalinea"/>
        <w:numPr>
          <w:ilvl w:val="0"/>
          <w:numId w:val="23"/>
        </w:numPr>
      </w:pPr>
      <w:r>
        <w:t>E</w:t>
      </w:r>
      <w:r w:rsidR="00B24E69">
        <w:t xml:space="preserve">en met beide voeten op de grond staande speler een voet optilt en deze weer neerzet of een voet van een plaats naar een andere plaats beweegt; </w:t>
      </w:r>
    </w:p>
    <w:p w14:paraId="660FC3C7" w14:textId="7C8B6797" w:rsidR="007161C1" w:rsidRDefault="005E64F0" w:rsidP="007161C1">
      <w:pPr>
        <w:pStyle w:val="Lijstalinea"/>
        <w:numPr>
          <w:ilvl w:val="0"/>
          <w:numId w:val="23"/>
        </w:numPr>
      </w:pPr>
      <w:r>
        <w:t>E</w:t>
      </w:r>
      <w:r w:rsidR="00B24E69">
        <w:t xml:space="preserve">en speler met slechts één voet de grond raakt, de bal vangt en daarna met de andere voet de grond raakt; </w:t>
      </w:r>
    </w:p>
    <w:p w14:paraId="5A457FE0" w14:textId="4CD5DF19" w:rsidR="007161C1" w:rsidRDefault="005E64F0" w:rsidP="007161C1">
      <w:pPr>
        <w:pStyle w:val="Lijstalinea"/>
        <w:numPr>
          <w:ilvl w:val="0"/>
          <w:numId w:val="23"/>
        </w:numPr>
      </w:pPr>
      <w:r>
        <w:t>E</w:t>
      </w:r>
      <w:r w:rsidR="00B24E69">
        <w:t xml:space="preserve">en speler na een sprong met één voet de grond aanraakt en daarna met dezelfde voet een sprong uitvoert of de grond met de andere voet aanraakt; </w:t>
      </w:r>
    </w:p>
    <w:p w14:paraId="1A7B2F6F" w14:textId="00E0A3B6" w:rsidR="00B24E69" w:rsidRDefault="005E64F0" w:rsidP="007161C1">
      <w:pPr>
        <w:pStyle w:val="Lijstalinea"/>
        <w:numPr>
          <w:ilvl w:val="0"/>
          <w:numId w:val="23"/>
        </w:numPr>
      </w:pPr>
      <w:r>
        <w:lastRenderedPageBreak/>
        <w:t>E</w:t>
      </w:r>
      <w:r w:rsidR="00B24E69">
        <w:t xml:space="preserve">en speler na een sprong met beide voeten tegelijk de grond aanraakt en daarna een voet optilt en weer neerzet of een voet van een plaats naar een andere beweegt. </w:t>
      </w:r>
    </w:p>
    <w:p w14:paraId="0ABA8A02" w14:textId="77777777" w:rsidR="00DE3DBD" w:rsidRDefault="00DE3DBD" w:rsidP="00DE3DBD">
      <w:pPr>
        <w:pStyle w:val="Lijstalinea"/>
        <w:ind w:left="360"/>
      </w:pPr>
    </w:p>
    <w:p w14:paraId="4ACBBA68" w14:textId="68D67A63" w:rsidR="00B24E69" w:rsidRDefault="00B24E69" w:rsidP="00B24E69">
      <w:bookmarkStart w:id="17" w:name="_Toc212037880"/>
      <w:r w:rsidRPr="00C170C9">
        <w:rPr>
          <w:rStyle w:val="Kop2Char"/>
          <w:sz w:val="22"/>
        </w:rPr>
        <w:t>7.</w:t>
      </w:r>
      <w:r w:rsidR="00667E2C" w:rsidRPr="00C170C9">
        <w:rPr>
          <w:rStyle w:val="Kop2Char"/>
          <w:sz w:val="22"/>
        </w:rPr>
        <w:t>3</w:t>
      </w:r>
      <w:r w:rsidRPr="00C170C9">
        <w:rPr>
          <w:rStyle w:val="Kop2Char"/>
          <w:sz w:val="22"/>
        </w:rPr>
        <w:t xml:space="preserve"> Tippen of stuiten</w:t>
      </w:r>
      <w:bookmarkEnd w:id="17"/>
      <w:r w:rsidRPr="00C170C9">
        <w:rPr>
          <w:sz w:val="22"/>
        </w:rPr>
        <w:br/>
      </w:r>
      <w:r>
        <w:t xml:space="preserve">Het tippen of stuiten van de bal begint wanneer de speler met enig lichaamsdeel de bal aanraakt en naar de grond speelt. Wanneer de bal een andere speler of het doel geraakt heeft, is opnieuw tippen of stuiten en vangen toegestaan. </w:t>
      </w:r>
    </w:p>
    <w:p w14:paraId="14488D4D" w14:textId="452D68D0" w:rsidR="00B24E69" w:rsidRDefault="00B24E69" w:rsidP="00B24E69"/>
    <w:p w14:paraId="2C7C361B" w14:textId="77777777" w:rsidR="00405506" w:rsidRDefault="00B24E69" w:rsidP="00B24E69">
      <w:pPr>
        <w:rPr>
          <w:rStyle w:val="Kop1Char"/>
        </w:rPr>
      </w:pPr>
      <w:bookmarkStart w:id="18" w:name="_Toc212037881"/>
      <w:r w:rsidRPr="005E75F7">
        <w:rPr>
          <w:rStyle w:val="Kop1Char"/>
        </w:rPr>
        <w:t>Regel 8: Overtredingen en onsportief gedrag</w:t>
      </w:r>
      <w:bookmarkEnd w:id="18"/>
    </w:p>
    <w:p w14:paraId="47576874" w14:textId="343469F3" w:rsidR="00B24E69" w:rsidRPr="00405506" w:rsidRDefault="00B24E69" w:rsidP="00405506">
      <w:pPr>
        <w:pStyle w:val="Kop2"/>
        <w:numPr>
          <w:ilvl w:val="0"/>
          <w:numId w:val="0"/>
        </w:numPr>
        <w:ind w:left="576" w:hanging="576"/>
        <w:rPr>
          <w:color w:val="E5722A" w:themeColor="accent1"/>
          <w:sz w:val="36"/>
          <w:szCs w:val="36"/>
        </w:rPr>
      </w:pPr>
      <w:bookmarkStart w:id="19" w:name="_Toc212037882"/>
      <w:r w:rsidRPr="00405506">
        <w:t>8.1 Balgericht verdedigen</w:t>
      </w:r>
      <w:bookmarkEnd w:id="19"/>
    </w:p>
    <w:p w14:paraId="1E19B951" w14:textId="464CC6CF" w:rsidR="00B24E69" w:rsidRDefault="00B24E69" w:rsidP="00B24E69">
      <w:r w:rsidRPr="006D36DE">
        <w:rPr>
          <w:rStyle w:val="Kop2Char"/>
          <w:noProof/>
        </w:rPr>
        <w:drawing>
          <wp:anchor distT="0" distB="0" distL="114300" distR="114300" simplePos="0" relativeHeight="251652608" behindDoc="0" locked="0" layoutInCell="1" allowOverlap="1" wp14:anchorId="7A5B81C8" wp14:editId="59C26617">
            <wp:simplePos x="0" y="0"/>
            <wp:positionH relativeFrom="margin">
              <wp:align>right</wp:align>
            </wp:positionH>
            <wp:positionV relativeFrom="paragraph">
              <wp:posOffset>32385</wp:posOffset>
            </wp:positionV>
            <wp:extent cx="1971675" cy="1762125"/>
            <wp:effectExtent l="0" t="0" r="9525" b="9525"/>
            <wp:wrapSquare wrapText="bothSides"/>
            <wp:docPr id="1888754536" name="Afbeelding 23" descr="Afbeelding met persoon, sport, kleding,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54536" name="Afbeelding 19" descr="Afbeelding met persoon, sport, kleding, atletiekwedstrijd&#10;&#10;Automatisch gegenereerde beschrijving"/>
                    <pic:cNvPicPr/>
                  </pic:nvPicPr>
                  <pic:blipFill rotWithShape="1">
                    <a:blip r:embed="rId13" cstate="print">
                      <a:extLst>
                        <a:ext uri="{28A0092B-C50C-407E-A947-70E740481C1C}">
                          <a14:useLocalDpi xmlns:a14="http://schemas.microsoft.com/office/drawing/2010/main" val="0"/>
                        </a:ext>
                      </a:extLst>
                    </a:blip>
                    <a:srcRect b="10628"/>
                    <a:stretch>
                      <a:fillRect/>
                    </a:stretch>
                  </pic:blipFill>
                  <pic:spPr bwMode="auto">
                    <a:xfrm>
                      <a:off x="0" y="0"/>
                      <a:ext cx="19716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F56">
        <w:t>Na balverlies</w:t>
      </w:r>
      <w:r>
        <w:t xml:space="preserve"> wordt altijd offensief verdedigd om zo snel mogelijk weer in balbezit te komen. De kinderen staan dus niet met hun handen omhoog aan de cirkel te wachten, maar </w:t>
      </w:r>
      <w:r w:rsidR="00D53CC8">
        <w:t xml:space="preserve">zoeken </w:t>
      </w:r>
      <w:r w:rsidR="00685CA1">
        <w:t xml:space="preserve">actief </w:t>
      </w:r>
      <w:r w:rsidR="00D53CC8">
        <w:t xml:space="preserve">de aanvallers op om de bal te veroveren. </w:t>
      </w:r>
      <w:r>
        <w:t xml:space="preserve">  </w:t>
      </w:r>
    </w:p>
    <w:p w14:paraId="27358B29" w14:textId="77777777" w:rsidR="00E06BCC" w:rsidRDefault="00E06BCC" w:rsidP="00B24E69"/>
    <w:p w14:paraId="5BE718B6" w14:textId="7BD2C72A" w:rsidR="00B24E69" w:rsidRDefault="00B24E69" w:rsidP="00B24E69">
      <w:r>
        <w:t xml:space="preserve">De </w:t>
      </w:r>
      <w:r w:rsidR="00815F56">
        <w:t>scheidsrechter</w:t>
      </w:r>
      <w:r>
        <w:t xml:space="preserve"> geeft met het ‘open hand’ gebaar aan dat er meer balgericht verdedigd moet worden door het verdedigende team. Dit doet de </w:t>
      </w:r>
      <w:r w:rsidR="003B605F">
        <w:t>scheidsrechter</w:t>
      </w:r>
      <w:r>
        <w:t xml:space="preserve"> door zijn hand op te steken met gespreide vingers.  </w:t>
      </w:r>
    </w:p>
    <w:p w14:paraId="3226157F" w14:textId="77777777" w:rsidR="00E06BCC" w:rsidRDefault="00E06BCC" w:rsidP="00B24E69"/>
    <w:p w14:paraId="2275D930" w14:textId="1421ACF9" w:rsidR="00B24E69" w:rsidRDefault="00B24E69" w:rsidP="00B24E69">
      <w:bookmarkStart w:id="20" w:name="_Toc212037883"/>
      <w:r w:rsidRPr="00E909F1">
        <w:rPr>
          <w:rStyle w:val="Kop2Char"/>
          <w:sz w:val="22"/>
          <w:szCs w:val="24"/>
        </w:rPr>
        <w:t>8.2 Mandekking</w:t>
      </w:r>
      <w:bookmarkEnd w:id="20"/>
      <w:r>
        <w:br/>
        <w:t>Het is niet toegestaan om één (vaardige) speler persoonlijk te verdedigen.</w:t>
      </w:r>
    </w:p>
    <w:p w14:paraId="68C393C7" w14:textId="77777777" w:rsidR="0025606D" w:rsidRDefault="0025606D" w:rsidP="00B24E69">
      <w:pPr>
        <w:rPr>
          <w:rStyle w:val="Kop2Char"/>
        </w:rPr>
      </w:pPr>
    </w:p>
    <w:p w14:paraId="3E6176E6" w14:textId="7B445F9E" w:rsidR="00B24E69" w:rsidRDefault="00B24E69" w:rsidP="5237A72E">
      <w:bookmarkStart w:id="21" w:name="_Toc212037884"/>
      <w:r w:rsidRPr="5237A72E">
        <w:rPr>
          <w:rStyle w:val="Kop2Char"/>
          <w:sz w:val="22"/>
        </w:rPr>
        <w:t>8:3 Toegestaan</w:t>
      </w:r>
      <w:bookmarkEnd w:id="21"/>
      <w:r>
        <w:br/>
        <w:t xml:space="preserve">a) </w:t>
      </w:r>
      <w:r w:rsidR="0025606D">
        <w:t>M</w:t>
      </w:r>
      <w:r>
        <w:t xml:space="preserve">et gebogen armen lichaamscontact maken met een tegenstander en hem zo controleren en begeleiden; </w:t>
      </w:r>
      <w:r>
        <w:br/>
        <w:t xml:space="preserve">b) </w:t>
      </w:r>
      <w:r w:rsidR="0025606D">
        <w:t>D</w:t>
      </w:r>
      <w:r>
        <w:t>e romp</w:t>
      </w:r>
      <w:r w:rsidR="0025606D">
        <w:t xml:space="preserve"> </w:t>
      </w:r>
      <w:r>
        <w:t xml:space="preserve">gebruiken om een tegenstander te sperren in een strijd om positie. </w:t>
      </w:r>
      <w:r>
        <w:br/>
      </w:r>
      <w:r>
        <w:br/>
      </w:r>
      <w:r w:rsidRPr="5237A72E">
        <w:rPr>
          <w:rStyle w:val="Kop2Char"/>
          <w:sz w:val="22"/>
        </w:rPr>
        <w:t>8:4 Niet toegestaan</w:t>
      </w:r>
      <w:r>
        <w:br/>
        <w:t xml:space="preserve">a) </w:t>
      </w:r>
      <w:r w:rsidR="009310B8">
        <w:t>D</w:t>
      </w:r>
      <w:r>
        <w:t xml:space="preserve">e bal uit de handen van een tegenstander trekken of slaan; </w:t>
      </w:r>
      <w:r>
        <w:br/>
        <w:t xml:space="preserve">b) </w:t>
      </w:r>
      <w:r w:rsidR="009310B8">
        <w:t>D</w:t>
      </w:r>
      <w:r>
        <w:t xml:space="preserve">e tegenstander sperren met armen, handen of benen of hem weg dringen door het gebruik van het lichaam. Hiertoe behoort ook het gevaarlijke gebruik van de </w:t>
      </w:r>
      <w:proofErr w:type="spellStart"/>
      <w:r>
        <w:t>elleboog</w:t>
      </w:r>
      <w:proofErr w:type="spellEnd"/>
      <w:r>
        <w:t xml:space="preserve"> bij het innemen van een uitgangspositie of tijdens een beweging; </w:t>
      </w:r>
      <w:r>
        <w:br/>
        <w:t xml:space="preserve">c) </w:t>
      </w:r>
      <w:r w:rsidR="009310B8">
        <w:t>E</w:t>
      </w:r>
      <w:r>
        <w:t xml:space="preserve">en tegenstander vast houden (bij het lichaam of het shirt), zelfs als hij gewoon verder kan spelen; </w:t>
      </w:r>
      <w:r>
        <w:br/>
        <w:t xml:space="preserve">d) </w:t>
      </w:r>
      <w:r w:rsidR="009310B8">
        <w:t>T</w:t>
      </w:r>
      <w:r>
        <w:t xml:space="preserve">egen de tegenstander aan lopen of tegen hem aan springen. </w:t>
      </w:r>
    </w:p>
    <w:p w14:paraId="63A33416" w14:textId="77777777" w:rsidR="00B24E69" w:rsidRDefault="00B24E69" w:rsidP="00B24E69"/>
    <w:p w14:paraId="605D5E2F" w14:textId="6CA0C019" w:rsidR="00B24E69" w:rsidRDefault="00B24E69" w:rsidP="00B24E69">
      <w:pPr>
        <w:pStyle w:val="Kop1"/>
        <w:numPr>
          <w:ilvl w:val="0"/>
          <w:numId w:val="0"/>
        </w:numPr>
        <w:ind w:left="567" w:hanging="567"/>
      </w:pPr>
      <w:bookmarkStart w:id="22" w:name="_Toc212037885"/>
      <w:r>
        <w:lastRenderedPageBreak/>
        <w:t>Regel 9: Het maken van een doelpunt</w:t>
      </w:r>
      <w:bookmarkEnd w:id="22"/>
      <w:r>
        <w:t xml:space="preserve"> </w:t>
      </w:r>
    </w:p>
    <w:p w14:paraId="78F30FC8" w14:textId="6DF66C2D" w:rsidR="00B24E69" w:rsidRDefault="00DC727D" w:rsidP="00B24E69">
      <w:r>
        <w:rPr>
          <w:noProof/>
        </w:rPr>
        <w:drawing>
          <wp:anchor distT="0" distB="0" distL="114300" distR="114300" simplePos="0" relativeHeight="251659776" behindDoc="0" locked="0" layoutInCell="1" allowOverlap="1" wp14:anchorId="44154FA8" wp14:editId="2ACF0362">
            <wp:simplePos x="0" y="0"/>
            <wp:positionH relativeFrom="margin">
              <wp:align>right</wp:align>
            </wp:positionH>
            <wp:positionV relativeFrom="paragraph">
              <wp:posOffset>7620</wp:posOffset>
            </wp:positionV>
            <wp:extent cx="1959610" cy="1752600"/>
            <wp:effectExtent l="0" t="0" r="2540" b="0"/>
            <wp:wrapSquare wrapText="bothSides"/>
            <wp:docPr id="1043777739" name="Afbeelding 2" descr="Afbeelding met persoon, sport, atletiekwedstrijd,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7739" name="Afbeelding 2" descr="Afbeelding met persoon, sport, atletiekwedstrijd, kleding&#10;&#10;Automatisch gegenereerde beschrijving"/>
                    <pic:cNvPicPr/>
                  </pic:nvPicPr>
                  <pic:blipFill rotWithShape="1">
                    <a:blip r:embed="rId14" cstate="print">
                      <a:extLst>
                        <a:ext uri="{28A0092B-C50C-407E-A947-70E740481C1C}">
                          <a14:useLocalDpi xmlns:a14="http://schemas.microsoft.com/office/drawing/2010/main" val="0"/>
                        </a:ext>
                      </a:extLst>
                    </a:blip>
                    <a:srcRect b="10585"/>
                    <a:stretch>
                      <a:fillRect/>
                    </a:stretch>
                  </pic:blipFill>
                  <pic:spPr bwMode="auto">
                    <a:xfrm>
                      <a:off x="0" y="0"/>
                      <a:ext cx="195961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3" w:name="_Toc212037886"/>
      <w:r w:rsidR="00B24E69" w:rsidRPr="00E909F1">
        <w:rPr>
          <w:rStyle w:val="Kop2Char"/>
          <w:sz w:val="22"/>
          <w:szCs w:val="24"/>
        </w:rPr>
        <w:t>9:1 Doelpunt</w:t>
      </w:r>
      <w:bookmarkEnd w:id="23"/>
      <w:r w:rsidR="00B24E69">
        <w:br/>
      </w:r>
      <w:r w:rsidR="005F6F6D">
        <w:t>Een doelpunt is gemaakt wanneer de bal in volle omvang de doellijn is gepasseerd mits voor of tijdens de worp door de werper, een medespeler of teamofficial geen overtreding is gemaakt. De scheidsrechter bevestigt door middel van twee korte fluitsignalen en het gebaar zoals hiernaast afgebeeld, dat een doelpunt is gemaakt.</w:t>
      </w:r>
    </w:p>
    <w:p w14:paraId="5144521F" w14:textId="77777777" w:rsidR="00A1579D" w:rsidRDefault="00A1579D" w:rsidP="00B24E69"/>
    <w:p w14:paraId="60B47F38" w14:textId="2107AB84" w:rsidR="00B24E69" w:rsidRDefault="00B24E69" w:rsidP="00B24E69">
      <w:bookmarkStart w:id="24" w:name="_Toc212037887"/>
      <w:r w:rsidRPr="00E909F1">
        <w:rPr>
          <w:rStyle w:val="Kop2Char"/>
          <w:sz w:val="22"/>
          <w:szCs w:val="24"/>
        </w:rPr>
        <w:t>9:</w:t>
      </w:r>
      <w:r w:rsidR="00AE4BCB">
        <w:rPr>
          <w:rStyle w:val="Kop2Char"/>
          <w:sz w:val="22"/>
          <w:szCs w:val="24"/>
        </w:rPr>
        <w:t>2</w:t>
      </w:r>
      <w:r w:rsidRPr="00E909F1">
        <w:rPr>
          <w:rStyle w:val="Kop2Char"/>
          <w:sz w:val="22"/>
          <w:szCs w:val="24"/>
        </w:rPr>
        <w:t xml:space="preserve"> Scorebord</w:t>
      </w:r>
      <w:bookmarkEnd w:id="24"/>
      <w:r>
        <w:br/>
      </w:r>
      <w:r w:rsidR="00EF78DA">
        <w:t xml:space="preserve">Tijdens de wedstrijd zijn de gemaakte doelpunten zichtbaar op een scorebord.  </w:t>
      </w:r>
    </w:p>
    <w:p w14:paraId="7477CF8E" w14:textId="0F96CA26" w:rsidR="5237A72E" w:rsidRDefault="5237A72E" w:rsidP="5237A72E"/>
    <w:p w14:paraId="334210C2" w14:textId="77777777" w:rsidR="00B24E69" w:rsidRDefault="00B24E69" w:rsidP="00405506">
      <w:pPr>
        <w:pStyle w:val="Kop1"/>
        <w:numPr>
          <w:ilvl w:val="0"/>
          <w:numId w:val="0"/>
        </w:numPr>
        <w:ind w:left="567" w:hanging="567"/>
      </w:pPr>
      <w:bookmarkStart w:id="25" w:name="_Toc212037888"/>
      <w:r>
        <w:t>Regel 10: De beginworp</w:t>
      </w:r>
      <w:bookmarkEnd w:id="25"/>
      <w:r>
        <w:t xml:space="preserve"> </w:t>
      </w:r>
    </w:p>
    <w:p w14:paraId="5457281C" w14:textId="5CF14436" w:rsidR="00B24E69" w:rsidRDefault="003D369D" w:rsidP="00B24E69">
      <w:r w:rsidRPr="008D0451">
        <w:t>Bij het begin van de wedstrijd wordt de beginworp uitgevoerd door het team</w:t>
      </w:r>
      <w:r w:rsidR="0077075E">
        <w:t xml:space="preserve"> </w:t>
      </w:r>
      <w:r w:rsidRPr="008D0451">
        <w:t xml:space="preserve">dat bij het tossen heeft gewonnen en de bal heeft gekozen. Het andere team heeft het recht de speelkant te kiezen. Kiest daarentegen het team dat de toss gewonnen heeft de speelkant, dan heeft het andere team de beginworp. </w:t>
      </w:r>
      <w:r>
        <w:t>Voor het begin van de tweede helft wisselen de teams van speelkant</w:t>
      </w:r>
      <w:r w:rsidR="001A6432">
        <w:t>.</w:t>
      </w:r>
      <w:r w:rsidR="004978D9">
        <w:t xml:space="preserve"> </w:t>
      </w:r>
      <w:r>
        <w:t>De beginworp wordt vervolgens uitgevoerd door het team</w:t>
      </w:r>
      <w:r w:rsidR="0077075E">
        <w:t xml:space="preserve"> </w:t>
      </w:r>
      <w:r>
        <w:t xml:space="preserve">dat bij het begin van de wedstrijd niet de beginworp had. </w:t>
      </w:r>
      <w:r>
        <w:br/>
      </w:r>
      <w:r>
        <w:br/>
        <w:t>Tegenstanders mogen niet in het beginworp-gebied komen en mogen de bal of de spelers binnen het beginworp-gebied niet aanraken totdat de beginworp is uitgevoerd). De tegenstanders mogen zich direct buiten het beginworp-gebied bevinden. Bij de beginworp aan het begin van elke speelhelft (en van eventuele verlengingen) moeten alle spelers zich op de eigen speelhelft bevinden. Bij de beginworp na een doelpunt mogen de tegenstanders van de werper zich echter op beide speelhelften bevinden. Indien de beginworp vanaf de middenlijn wordt genomen  moeten de tegenstanders minimaal 3 meter afstand houden van degene die de beginworp uitvoert</w:t>
      </w:r>
      <w:r w:rsidR="0027151D">
        <w:t>.</w:t>
      </w:r>
    </w:p>
    <w:p w14:paraId="2E5B3B4E" w14:textId="77777777" w:rsidR="003D369D" w:rsidRPr="009F18FE" w:rsidRDefault="003D369D" w:rsidP="00B24E69"/>
    <w:p w14:paraId="75980829" w14:textId="77777777" w:rsidR="00E24974" w:rsidRDefault="00B24E69" w:rsidP="003D13C1">
      <w:r>
        <w:rPr>
          <w:rFonts w:ascii="Arial Nova Light" w:hAnsi="Arial Nova Light"/>
          <w:b/>
          <w:noProof/>
        </w:rPr>
        <w:drawing>
          <wp:anchor distT="0" distB="0" distL="114300" distR="114300" simplePos="0" relativeHeight="251649536" behindDoc="0" locked="0" layoutInCell="1" allowOverlap="1" wp14:anchorId="11BFEB2C" wp14:editId="6605C0EB">
            <wp:simplePos x="0" y="0"/>
            <wp:positionH relativeFrom="column">
              <wp:posOffset>3347720</wp:posOffset>
            </wp:positionH>
            <wp:positionV relativeFrom="paragraph">
              <wp:posOffset>72390</wp:posOffset>
            </wp:positionV>
            <wp:extent cx="2143125" cy="1866900"/>
            <wp:effectExtent l="0" t="0" r="9525" b="0"/>
            <wp:wrapSquare wrapText="bothSides"/>
            <wp:docPr id="411420283" name="Afbeelding 20" descr="Afbeelding met persoon, kleding, hand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0283" name="Afbeelding 19" descr="Afbeelding met persoon, kleding, handbal&#10;&#10;Automatisch gegenereerde beschrijving"/>
                    <pic:cNvPicPr/>
                  </pic:nvPicPr>
                  <pic:blipFill rotWithShape="1">
                    <a:blip r:embed="rId15" cstate="print">
                      <a:extLst>
                        <a:ext uri="{28A0092B-C50C-407E-A947-70E740481C1C}">
                          <a14:useLocalDpi xmlns:a14="http://schemas.microsoft.com/office/drawing/2010/main" val="0"/>
                        </a:ext>
                      </a:extLst>
                    </a:blip>
                    <a:srcRect b="12889"/>
                    <a:stretch>
                      <a:fillRect/>
                    </a:stretch>
                  </pic:blipFill>
                  <pic:spPr bwMode="auto">
                    <a:xfrm>
                      <a:off x="0" y="0"/>
                      <a:ext cx="21431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6" w:name="_Toc212037889"/>
      <w:r w:rsidRPr="00BD6993">
        <w:rPr>
          <w:rStyle w:val="Kop1Char"/>
        </w:rPr>
        <w:t>Regel 11: De inworp</w:t>
      </w:r>
      <w:bookmarkEnd w:id="26"/>
      <w:r>
        <w:t xml:space="preserve"> </w:t>
      </w:r>
      <w:r>
        <w:br/>
      </w:r>
      <w:r w:rsidR="00E24974" w:rsidRPr="00BD29A6">
        <w:rPr>
          <w:rStyle w:val="Kop2Char"/>
          <w:sz w:val="22"/>
        </w:rPr>
        <w:t>11:1 Toekenning inworp</w:t>
      </w:r>
      <w:r w:rsidR="00E24974">
        <w:t xml:space="preserve"> </w:t>
      </w:r>
    </w:p>
    <w:p w14:paraId="16A6D280" w14:textId="77777777" w:rsidR="00D71EFB" w:rsidRDefault="003D13C1" w:rsidP="003D13C1">
      <w:pPr>
        <w:rPr>
          <w:rStyle w:val="Kop2Char"/>
          <w:sz w:val="22"/>
        </w:rPr>
      </w:pPr>
      <w:r>
        <w:t xml:space="preserve">Een inworp moet worden toegekend, wanneer de bal de zijlijn volledig is gepasseerd of wanneer een veldspeler van het verdedigende team de bal het laatst heeft aangeraakt, voordat deze de achterlijn van zijn team passeert. Een inworp wordt ook toegekend als de bal het plafond of een voorwerp boven het speelveld raakt. </w:t>
      </w:r>
      <w:r w:rsidR="00096E51">
        <w:br/>
      </w:r>
      <w:r>
        <w:lastRenderedPageBreak/>
        <w:br/>
      </w:r>
      <w:r w:rsidR="00D71EFB" w:rsidRPr="00BD29A6">
        <w:rPr>
          <w:rStyle w:val="Kop2Char"/>
          <w:sz w:val="22"/>
        </w:rPr>
        <w:t>11:2 Uitvoering inworp</w:t>
      </w:r>
    </w:p>
    <w:p w14:paraId="2F6EF462" w14:textId="77777777" w:rsidR="00F968E4" w:rsidRDefault="003D13C1" w:rsidP="003D13C1">
      <w:r>
        <w:t xml:space="preserve">De inworp wordt zonder fluitsignaal van de scheidsrechters uitgevoerd door het team, waarvan de spelers de bal niet als laatste hebben aangeraakt voordat deze over de lijn ging of het plafond of voorwerp boven het speelveld raakte. </w:t>
      </w:r>
      <w:r w:rsidR="00096E51">
        <w:br/>
      </w:r>
      <w:r>
        <w:br/>
      </w:r>
      <w:r w:rsidR="00F968E4" w:rsidRPr="00BD29A6">
        <w:rPr>
          <w:rStyle w:val="Kop2Char"/>
          <w:sz w:val="22"/>
        </w:rPr>
        <w:t>11:3 Locatie inworp</w:t>
      </w:r>
      <w:r w:rsidR="00F968E4">
        <w:t xml:space="preserve"> </w:t>
      </w:r>
    </w:p>
    <w:p w14:paraId="16050591" w14:textId="77777777" w:rsidR="001D1240" w:rsidRDefault="003D13C1" w:rsidP="003D13C1">
      <w:r>
        <w:t xml:space="preserve">De inworp wordt uitgevoerd van de plaats waar de bal de zijlijn gepasseerd is. Indien de bal de achterlijn is gepasseerd dient de inworp op de plaats waar de zijlijn en doellijn samenkomen aan die betreffende zijde te worden genomen. Nadat de bal het plafond of een voorwerp boven het speelveld heeft geraakt, wordt de inworp genomen op de dichtstbijzijnde plaats van de dichtstbijzijnde zijlijn in relatie met het punt waar de bal het plafond of het voorwerp boven het speelveld raakte. </w:t>
      </w:r>
      <w:r w:rsidR="00096E51">
        <w:br/>
      </w:r>
      <w:r>
        <w:br/>
      </w:r>
      <w:r w:rsidR="001D1240" w:rsidRPr="00BD29A6">
        <w:rPr>
          <w:rStyle w:val="Kop2Char"/>
          <w:sz w:val="22"/>
        </w:rPr>
        <w:t>11:4 Positie inworp</w:t>
      </w:r>
      <w:r w:rsidR="001D1240">
        <w:t xml:space="preserve"> </w:t>
      </w:r>
    </w:p>
    <w:p w14:paraId="5E115030" w14:textId="77777777" w:rsidR="00183A4B" w:rsidRDefault="003D13C1" w:rsidP="003D13C1">
      <w:r>
        <w:t xml:space="preserve">De werper moet met een voet op de zijlijn staan en de juiste positie aanhouden, tot de bal zijn hand heeft verlaten. Er zijn geen beperkingen voor het plaatsen van de andere voet. </w:t>
      </w:r>
      <w:r w:rsidR="00096E51">
        <w:br/>
      </w:r>
      <w:r>
        <w:br/>
      </w:r>
      <w:r w:rsidR="00183A4B" w:rsidRPr="00BD29A6">
        <w:rPr>
          <w:rStyle w:val="Kop2Char"/>
          <w:sz w:val="22"/>
        </w:rPr>
        <w:t>11:5 Afstand inworp</w:t>
      </w:r>
      <w:r w:rsidR="00183A4B">
        <w:t xml:space="preserve"> </w:t>
      </w:r>
    </w:p>
    <w:p w14:paraId="5B77B20E" w14:textId="751D6803" w:rsidR="00B24E69" w:rsidRDefault="003D13C1" w:rsidP="00B24E69">
      <w:r>
        <w:t>De spelers van het andere team mogen zich bij het nemen van de inworp niet dichterbij dan 3 meter van de werper bevinden. Zij mogen zich echter altijd direct aan de eigen doelgebied</w:t>
      </w:r>
      <w:r w:rsidR="00185781">
        <w:t xml:space="preserve"> </w:t>
      </w:r>
      <w:r>
        <w:t>lijn opstellen, ook wanneer de afstand tussen hen en de werper minder dan 3 meter bedraagt.</w:t>
      </w:r>
      <w:r w:rsidR="00096E51">
        <w:br/>
      </w:r>
    </w:p>
    <w:p w14:paraId="0D0012C0" w14:textId="67C9F84B" w:rsidR="00D76407" w:rsidRPr="00C170C9" w:rsidRDefault="00B24E69" w:rsidP="002D67AD">
      <w:pPr>
        <w:rPr>
          <w:sz w:val="22"/>
        </w:rPr>
      </w:pPr>
      <w:r>
        <w:rPr>
          <w:rFonts w:ascii="Arial Nova Light" w:hAnsi="Arial Nova Light"/>
          <w:b/>
          <w:noProof/>
        </w:rPr>
        <w:drawing>
          <wp:anchor distT="0" distB="0" distL="114300" distR="114300" simplePos="0" relativeHeight="251646464" behindDoc="0" locked="0" layoutInCell="1" allowOverlap="1" wp14:anchorId="44D5B281" wp14:editId="539E25CF">
            <wp:simplePos x="0" y="0"/>
            <wp:positionH relativeFrom="margin">
              <wp:align>right</wp:align>
            </wp:positionH>
            <wp:positionV relativeFrom="paragraph">
              <wp:posOffset>686435</wp:posOffset>
            </wp:positionV>
            <wp:extent cx="2000250" cy="1809750"/>
            <wp:effectExtent l="0" t="0" r="0" b="0"/>
            <wp:wrapSquare wrapText="bothSides"/>
            <wp:docPr id="1715374361" name="Afbeelding 21" descr="Afbeelding met persoon, spor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4361" name="Afbeelding 14" descr="Afbeelding met persoon, sport, kleding, Menselijk gezicht&#10;&#10;Automatisch gegenereerde beschrijving"/>
                    <pic:cNvPicPr/>
                  </pic:nvPicPr>
                  <pic:blipFill rotWithShape="1">
                    <a:blip r:embed="rId16" cstate="print">
                      <a:extLst>
                        <a:ext uri="{28A0092B-C50C-407E-A947-70E740481C1C}">
                          <a14:useLocalDpi xmlns:a14="http://schemas.microsoft.com/office/drawing/2010/main" val="0"/>
                        </a:ext>
                      </a:extLst>
                    </a:blip>
                    <a:srcRect b="9524"/>
                    <a:stretch>
                      <a:fillRect/>
                    </a:stretch>
                  </pic:blipFill>
                  <pic:spPr bwMode="auto">
                    <a:xfrm>
                      <a:off x="0" y="0"/>
                      <a:ext cx="20002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7" w:name="_Toc212037890"/>
      <w:r w:rsidRPr="0091515B">
        <w:rPr>
          <w:rStyle w:val="Kop1Char"/>
        </w:rPr>
        <w:t>Regel 12: De uitworp</w:t>
      </w:r>
      <w:bookmarkEnd w:id="27"/>
      <w:r>
        <w:t xml:space="preserve"> </w:t>
      </w:r>
      <w:r>
        <w:br/>
      </w:r>
      <w:r w:rsidR="00D76407" w:rsidRPr="00C170C9">
        <w:rPr>
          <w:rStyle w:val="Kop2Char"/>
          <w:sz w:val="22"/>
        </w:rPr>
        <w:t>12:1 Toekennen uitworp</w:t>
      </w:r>
      <w:r w:rsidR="00D76407" w:rsidRPr="00C170C9">
        <w:rPr>
          <w:sz w:val="22"/>
        </w:rPr>
        <w:t xml:space="preserve"> </w:t>
      </w:r>
      <w:r w:rsidR="00D76407" w:rsidRPr="00C170C9">
        <w:rPr>
          <w:sz w:val="22"/>
        </w:rPr>
        <w:br/>
      </w:r>
      <w:r w:rsidR="00871614">
        <w:t xml:space="preserve">Een uitworp wordt toegekend indien een tegenstander het doelgebied betreedt, de doelverdediger de bal onder controle heeft in het doelgebied of de bal stil ligt op de grond in het doelgebied; een tegenstander de bal aanraakt als deze door het doelgebied rolt of wanneer de bal over de achterlijn is gegaan, nadat deze het laatst is aangeraakt door de doelverdediger of een speler van het aanvallende team. Dit betekent, dat in al deze gevallen de bal beschouwd wordt niet meer in het spel te zijn en dat de wedstrijd wordt hervat met een uitworp. Indien een overtreding plaatsvindt nadat de uitworp is toegekend en voordat deze is uitgevoerd, heeft dit tot gevolg dat het spel wordt hervat met een uitworp. </w:t>
      </w:r>
      <w:r w:rsidR="00871614">
        <w:br/>
      </w:r>
      <w:r w:rsidR="002D67AD">
        <w:lastRenderedPageBreak/>
        <w:br/>
      </w:r>
      <w:r w:rsidR="00D76407" w:rsidRPr="00C170C9">
        <w:rPr>
          <w:rStyle w:val="Kop2Char"/>
          <w:sz w:val="22"/>
        </w:rPr>
        <w:t>12:2 Uitvoeren uitworp</w:t>
      </w:r>
      <w:r w:rsidR="00D76407" w:rsidRPr="00C170C9">
        <w:rPr>
          <w:sz w:val="22"/>
        </w:rPr>
        <w:t xml:space="preserve"> </w:t>
      </w:r>
    </w:p>
    <w:p w14:paraId="4338E73D" w14:textId="6ABF172E" w:rsidR="002D67AD" w:rsidRDefault="002D67AD" w:rsidP="002D67AD">
      <w:r>
        <w:t xml:space="preserve">De uitworp wordt uitgevoerd door de doelverdediger vanuit het doelgebied zonder een fluitsignaal van de scheidsrechter. </w:t>
      </w:r>
    </w:p>
    <w:p w14:paraId="6CB85E7C" w14:textId="77777777" w:rsidR="00CE512D" w:rsidRDefault="00CE512D" w:rsidP="00B24E69"/>
    <w:p w14:paraId="6C878653" w14:textId="2FEECC33" w:rsidR="00D84CA5" w:rsidRDefault="00B24E69" w:rsidP="00D84CA5">
      <w:r>
        <w:rPr>
          <w:rFonts w:ascii="Arial Nova Light" w:hAnsi="Arial Nova Light"/>
          <w:b/>
          <w:noProof/>
        </w:rPr>
        <w:drawing>
          <wp:anchor distT="0" distB="0" distL="114300" distR="114300" simplePos="0" relativeHeight="251648512" behindDoc="0" locked="0" layoutInCell="1" allowOverlap="1" wp14:anchorId="58F6990C" wp14:editId="22DDF943">
            <wp:simplePos x="0" y="0"/>
            <wp:positionH relativeFrom="margin">
              <wp:align>right</wp:align>
            </wp:positionH>
            <wp:positionV relativeFrom="paragraph">
              <wp:posOffset>349885</wp:posOffset>
            </wp:positionV>
            <wp:extent cx="2028825" cy="1809750"/>
            <wp:effectExtent l="0" t="0" r="9525" b="0"/>
            <wp:wrapSquare wrapText="bothSides"/>
            <wp:docPr id="905951432" name="Afbeelding 22" descr="Afbeelding met persoon, kleding, Menselijk gezicht, recht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1432" name="Afbeelding 18" descr="Afbeelding met persoon, kleding, Menselijk gezicht, rechtbank&#10;&#10;Automatisch gegenereerde beschrijving"/>
                    <pic:cNvPicPr/>
                  </pic:nvPicPr>
                  <pic:blipFill rotWithShape="1">
                    <a:blip r:embed="rId17" cstate="print">
                      <a:extLst>
                        <a:ext uri="{28A0092B-C50C-407E-A947-70E740481C1C}">
                          <a14:useLocalDpi xmlns:a14="http://schemas.microsoft.com/office/drawing/2010/main" val="0"/>
                        </a:ext>
                      </a:extLst>
                    </a:blip>
                    <a:srcRect b="10798"/>
                    <a:stretch>
                      <a:fillRect/>
                    </a:stretch>
                  </pic:blipFill>
                  <pic:spPr bwMode="auto">
                    <a:xfrm>
                      <a:off x="0" y="0"/>
                      <a:ext cx="202882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8" w:name="_Toc212037891"/>
      <w:r w:rsidRPr="00BC4C50">
        <w:rPr>
          <w:rStyle w:val="Kop1Char"/>
        </w:rPr>
        <w:t>Regel 13: De vrije worp</w:t>
      </w:r>
      <w:bookmarkEnd w:id="28"/>
      <w:r>
        <w:t xml:space="preserve"> </w:t>
      </w:r>
      <w:r>
        <w:br/>
      </w:r>
      <w:r w:rsidR="00D84CA5">
        <w:t xml:space="preserve">Het maken van (technische) fouten, zoals lopen, 2x stuiten, 3-secondenregel, foute uitvoering van een worp, wordt bestraft met een vrije worp. De jeugdscheidsrechter geeft (indien nodig) kort uitleg aan de speler die de fout maakte. Het spel gaat verder met een wisseling van balbezit. Als een speler twee keer achter elkaar dezelfde overtreding maakt, verzoekt de jeugdscheidsrechter om deze speler te wisselen zodat de coach uitleg kan geven over de gewenste handeling. </w:t>
      </w:r>
      <w:r w:rsidR="00E11F84">
        <w:br/>
      </w:r>
    </w:p>
    <w:p w14:paraId="260E74D7" w14:textId="477EA8BB" w:rsidR="00B24E69" w:rsidRDefault="00D84CA5" w:rsidP="00D84CA5">
      <w:r>
        <w:t xml:space="preserve">Tijdens de uitvoering van een vrije worp moeten de tegenstanders minstens 3 meter van de werper verwijderd zijn. </w:t>
      </w:r>
      <w:r w:rsidR="00E11F84">
        <w:br/>
      </w:r>
    </w:p>
    <w:p w14:paraId="3DD447E1" w14:textId="77777777" w:rsidR="00A46712" w:rsidRDefault="00B24E69" w:rsidP="00A46712">
      <w:bookmarkStart w:id="29" w:name="_Toc212037892"/>
      <w:r w:rsidRPr="00D0428F">
        <w:rPr>
          <w:rStyle w:val="Kop1Char"/>
        </w:rPr>
        <w:t>Regel 14: De 7-meterworp</w:t>
      </w:r>
      <w:bookmarkEnd w:id="29"/>
      <w:r>
        <w:t xml:space="preserve"> </w:t>
      </w:r>
      <w:r>
        <w:br/>
      </w:r>
      <w:r w:rsidR="00A46712">
        <w:t xml:space="preserve">Een 7-meterworp wordt toegekend zoals deze ook in het volwassen handbal wordt toegekend, zie </w:t>
      </w:r>
      <w:hyperlink r:id="rId18" w:history="1">
        <w:r w:rsidR="00A46712" w:rsidRPr="00F2526D">
          <w:rPr>
            <w:rStyle w:val="Hyperlink"/>
          </w:rPr>
          <w:t>Spelregels</w:t>
        </w:r>
      </w:hyperlink>
      <w:r w:rsidR="00A46712">
        <w:t xml:space="preserve">. </w:t>
      </w:r>
    </w:p>
    <w:p w14:paraId="472904BD" w14:textId="13D65B28" w:rsidR="00846B07" w:rsidRDefault="00846B07" w:rsidP="00A46712"/>
    <w:p w14:paraId="59BBCAB5" w14:textId="77777777" w:rsidR="00084227" w:rsidRDefault="00B24E69" w:rsidP="00B24E69">
      <w:bookmarkStart w:id="30" w:name="_Toc212037893"/>
      <w:r w:rsidRPr="00D0428F">
        <w:rPr>
          <w:rStyle w:val="Kop1Char"/>
        </w:rPr>
        <w:t>Regel 15: Algemene aanwijzingen voor de uitvoering van worpen</w:t>
      </w:r>
      <w:bookmarkEnd w:id="30"/>
      <w:r>
        <w:t xml:space="preserve"> </w:t>
      </w:r>
    </w:p>
    <w:p w14:paraId="73819F1C" w14:textId="053D307B" w:rsidR="00B24E69" w:rsidRDefault="00084227" w:rsidP="00B24E69">
      <w:r>
        <w:t xml:space="preserve">Het betreft hier de </w:t>
      </w:r>
      <w:r w:rsidR="00B24E69">
        <w:t>beginworp, inworp, uitworp, vrije worp, 7-meterworp</w:t>
      </w:r>
      <w:r w:rsidR="00AB0363">
        <w:t>: z</w:t>
      </w:r>
      <w:r w:rsidR="00B24E69">
        <w:t xml:space="preserve">ie regels 10 t/m 14. </w:t>
      </w:r>
    </w:p>
    <w:p w14:paraId="3FBDC882" w14:textId="77777777" w:rsidR="00B24E69" w:rsidRDefault="00B24E69" w:rsidP="00B24E69"/>
    <w:p w14:paraId="7154BFFB" w14:textId="3C3D1BE0" w:rsidR="00B50A57" w:rsidRDefault="00B24E69" w:rsidP="00B50A57">
      <w:bookmarkStart w:id="31" w:name="_Toc212037894"/>
      <w:r w:rsidRPr="00D0428F">
        <w:rPr>
          <w:rStyle w:val="Kop1Char"/>
        </w:rPr>
        <w:t>Regel 16: De straffen</w:t>
      </w:r>
      <w:bookmarkEnd w:id="31"/>
      <w:r>
        <w:t xml:space="preserve"> </w:t>
      </w:r>
      <w:r>
        <w:br/>
      </w:r>
      <w:bookmarkStart w:id="32" w:name="_Toc192493440"/>
      <w:r w:rsidR="00B50A57" w:rsidRPr="00C170C9">
        <w:rPr>
          <w:rStyle w:val="Kop2Char"/>
          <w:sz w:val="22"/>
        </w:rPr>
        <w:t>16:1 Waarschuwing</w:t>
      </w:r>
      <w:bookmarkEnd w:id="32"/>
      <w:r w:rsidR="00B50A57" w:rsidRPr="00C170C9">
        <w:rPr>
          <w:sz w:val="22"/>
        </w:rPr>
        <w:t xml:space="preserve"> </w:t>
      </w:r>
      <w:r w:rsidR="00B50A57" w:rsidRPr="00C170C9">
        <w:rPr>
          <w:sz w:val="22"/>
        </w:rPr>
        <w:br/>
      </w:r>
      <w:r w:rsidR="00B50A57">
        <w:t xml:space="preserve">Een waarschuwing is de juiste straf bij: </w:t>
      </w:r>
      <w:r w:rsidR="00B50A57">
        <w:br/>
        <w:t xml:space="preserve">a) </w:t>
      </w:r>
      <w:r w:rsidR="00BF7867">
        <w:t>O</w:t>
      </w:r>
      <w:r w:rsidR="00B50A57">
        <w:t>vertredingen, die progressief bestraft moeten worden</w:t>
      </w:r>
      <w:r w:rsidR="00BF7867">
        <w:t>;</w:t>
      </w:r>
      <w:r w:rsidR="00B50A57">
        <w:t xml:space="preserve"> </w:t>
      </w:r>
      <w:r w:rsidR="00B50A57">
        <w:br/>
        <w:t xml:space="preserve">b) </w:t>
      </w:r>
      <w:r w:rsidR="00BF7867">
        <w:t>O</w:t>
      </w:r>
      <w:r w:rsidR="00B50A57">
        <w:t>nsportief gedrag, dat progressief bestraft moet worden</w:t>
      </w:r>
      <w:r w:rsidR="00BF7867">
        <w:t>;</w:t>
      </w:r>
      <w:r w:rsidR="00B50A57">
        <w:t xml:space="preserve"> </w:t>
      </w:r>
      <w:r w:rsidR="00B50A57">
        <w:br/>
        <w:t xml:space="preserve">c) </w:t>
      </w:r>
      <w:r w:rsidR="00BF7867">
        <w:t>H</w:t>
      </w:r>
      <w:r w:rsidR="00B50A57">
        <w:t>et niet uitvoeren van de 1 op 1 dekkingsvorm</w:t>
      </w:r>
      <w:r w:rsidR="00BF7867">
        <w:t xml:space="preserve">. </w:t>
      </w:r>
      <w:r w:rsidR="000912BC">
        <w:br/>
      </w:r>
    </w:p>
    <w:p w14:paraId="5B55EB08" w14:textId="16E1186E" w:rsidR="00B50A57" w:rsidRDefault="00B50A57" w:rsidP="00B50A57">
      <w:bookmarkStart w:id="33" w:name="_Toc192493441"/>
      <w:bookmarkStart w:id="34" w:name="_Toc212037895"/>
      <w:r w:rsidRPr="00C170C9">
        <w:rPr>
          <w:rStyle w:val="Kop2Char"/>
          <w:sz w:val="22"/>
        </w:rPr>
        <w:lastRenderedPageBreak/>
        <w:t>16:2 Tijdelijke uitsluiting</w:t>
      </w:r>
      <w:bookmarkEnd w:id="33"/>
      <w:bookmarkEnd w:id="34"/>
      <w:r w:rsidRPr="00C170C9">
        <w:rPr>
          <w:sz w:val="22"/>
        </w:rPr>
        <w:t xml:space="preserve"> </w:t>
      </w:r>
      <w:r w:rsidRPr="00C170C9">
        <w:rPr>
          <w:sz w:val="22"/>
        </w:rPr>
        <w:br/>
      </w:r>
      <w:r w:rsidR="009526AA">
        <w:t>Net als in het volwassen handbal kunnen overtredingen worden bestraft met een tijdelijke uitsluiting. Dit is een persoonlijke straf, het moment moet ingezet worden door de coach om de speler de gewenste handeling uit te leggen. Er mag direct een andere speler het veld in, zodat er géén overtal situatie ontstaat.</w:t>
      </w:r>
      <w:r w:rsidR="000912BC">
        <w:br/>
      </w:r>
    </w:p>
    <w:p w14:paraId="4EC1E6D6" w14:textId="4DCBFD0C" w:rsidR="00B24E69" w:rsidRDefault="00CE3AF7" w:rsidP="00B50A57">
      <w:bookmarkStart w:id="35" w:name="_Toc192493442"/>
      <w:r w:rsidRPr="00C170C9">
        <w:rPr>
          <w:noProof/>
          <w:sz w:val="22"/>
        </w:rPr>
        <w:drawing>
          <wp:anchor distT="0" distB="0" distL="114300" distR="114300" simplePos="0" relativeHeight="251671040" behindDoc="1" locked="0" layoutInCell="1" allowOverlap="1" wp14:anchorId="03F1A0B6" wp14:editId="5EE3DAEA">
            <wp:simplePos x="0" y="0"/>
            <wp:positionH relativeFrom="margin">
              <wp:align>right</wp:align>
            </wp:positionH>
            <wp:positionV relativeFrom="paragraph">
              <wp:posOffset>8255</wp:posOffset>
            </wp:positionV>
            <wp:extent cx="1803400" cy="1571625"/>
            <wp:effectExtent l="0" t="0" r="6350" b="9525"/>
            <wp:wrapTight wrapText="bothSides">
              <wp:wrapPolygon edited="0">
                <wp:start x="0" y="0"/>
                <wp:lineTo x="0" y="21469"/>
                <wp:lineTo x="21448" y="21469"/>
                <wp:lineTo x="21448" y="0"/>
                <wp:lineTo x="0" y="0"/>
              </wp:wrapPolygon>
            </wp:wrapTight>
            <wp:docPr id="1540344277" name="Afbeelding 2" descr="Afbeelding met persoon, sport, kleding, atletiekwedstr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44277" name="Afbeelding 2" descr="Afbeelding met persoon, sport, kleding, atletiekwedstrijd&#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b="12852"/>
                    <a:stretch>
                      <a:fillRect/>
                    </a:stretch>
                  </pic:blipFill>
                  <pic:spPr bwMode="auto">
                    <a:xfrm>
                      <a:off x="0" y="0"/>
                      <a:ext cx="18034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6" w:name="_Toc212037896"/>
      <w:r w:rsidR="00B50A57" w:rsidRPr="00C170C9">
        <w:rPr>
          <w:rStyle w:val="Kop2Char"/>
          <w:sz w:val="22"/>
        </w:rPr>
        <w:t>16:3 Open hand gebaar</w:t>
      </w:r>
      <w:bookmarkEnd w:id="35"/>
      <w:bookmarkEnd w:id="36"/>
      <w:r w:rsidR="00B50A57" w:rsidRPr="00C170C9">
        <w:rPr>
          <w:sz w:val="22"/>
        </w:rPr>
        <w:t xml:space="preserve"> </w:t>
      </w:r>
      <w:r w:rsidR="00B50A57" w:rsidRPr="00C170C9">
        <w:rPr>
          <w:sz w:val="22"/>
        </w:rPr>
        <w:br/>
      </w:r>
      <w:r w:rsidR="00B50A57">
        <w:t>Na de waarschuwing voor het niet uitvoeren van de 1 op 1 dekkingsvorm volgt het open hand gebaar. Door de open hand te tonen krijgt de verdediging nog één keer de kans om de 1 op 1 dekking te proberen uit te voeren. Van de coach wordt verwacht dat hier actief op gecoacht wordt. Wanneer dit niet gebeur</w:t>
      </w:r>
      <w:r w:rsidR="0079010D">
        <w:t>t</w:t>
      </w:r>
      <w:r w:rsidR="00B50A57">
        <w:t xml:space="preserve"> volgt er een shoot out voor het aanvallende team</w:t>
      </w:r>
    </w:p>
    <w:p w14:paraId="533D7BE6" w14:textId="77777777" w:rsidR="00B24E69" w:rsidRDefault="00B24E69" w:rsidP="00B24E69"/>
    <w:p w14:paraId="200C9C07" w14:textId="457EDD52" w:rsidR="001206AF" w:rsidRDefault="00B24E69" w:rsidP="001206AF">
      <w:bookmarkStart w:id="37" w:name="_Toc212037897"/>
      <w:r w:rsidRPr="00921A4C">
        <w:rPr>
          <w:rStyle w:val="Kop1Char"/>
        </w:rPr>
        <w:t>Regel 17: De scheidsrechters</w:t>
      </w:r>
      <w:bookmarkEnd w:id="37"/>
      <w:r>
        <w:t xml:space="preserve"> </w:t>
      </w:r>
      <w:r>
        <w:br/>
      </w:r>
      <w:bookmarkStart w:id="38" w:name="_Toc192493444"/>
      <w:r w:rsidR="002E21E6" w:rsidRPr="00C170C9">
        <w:rPr>
          <w:rStyle w:val="Kop2Char"/>
          <w:sz w:val="22"/>
        </w:rPr>
        <w:t>17:1 Afspraken voor de wedstrijd</w:t>
      </w:r>
      <w:bookmarkEnd w:id="38"/>
      <w:r w:rsidR="002E21E6" w:rsidRPr="00C170C9">
        <w:rPr>
          <w:sz w:val="22"/>
        </w:rPr>
        <w:br/>
      </w:r>
      <w:r w:rsidR="002E21E6">
        <w:t xml:space="preserve">In deze leeftijdscategorie zal er vaak een jeugdscheidsrechter de wedstrijd begeleiden. Voor de wedstrijd begint komen de scheidsrechter en beide coaches samen om een aantal afspraken te bespreken. </w:t>
      </w:r>
      <w:r w:rsidR="001206AF">
        <w:br/>
      </w:r>
      <w:r w:rsidR="002E21E6">
        <w:br/>
      </w:r>
      <w:r w:rsidR="001206AF" w:rsidRPr="00AD645A">
        <w:t xml:space="preserve">a) </w:t>
      </w:r>
      <w:r w:rsidR="00FA5036">
        <w:rPr>
          <w:b/>
          <w:bCs/>
        </w:rPr>
        <w:t xml:space="preserve">1 op 1 dekking: </w:t>
      </w:r>
      <w:r w:rsidR="00FA5036" w:rsidRPr="00FA5036">
        <w:t>de dekkingsvorm</w:t>
      </w:r>
      <w:r w:rsidR="001206AF" w:rsidRPr="00FA5036">
        <w:t xml:space="preserve"> die gespeeld dient te worden in deze leeftijdscategorie is een 1 op 1 dekking </w:t>
      </w:r>
      <w:r w:rsidR="001206AF">
        <w:t xml:space="preserve">met als doel de bal te veroveren. Deze dekkingsvorm wordt gehanteerd vanaf het moment dat </w:t>
      </w:r>
      <w:r w:rsidR="006A0053">
        <w:t xml:space="preserve">het team geen balbezit heeft over </w:t>
      </w:r>
      <w:r w:rsidR="006A0053" w:rsidRPr="0074154B">
        <w:rPr>
          <w:i/>
          <w:iCs/>
        </w:rPr>
        <w:t>het gehele veld</w:t>
      </w:r>
      <w:r w:rsidR="006A0053">
        <w:t xml:space="preserve">. </w:t>
      </w:r>
    </w:p>
    <w:p w14:paraId="1ECA6F2B" w14:textId="72ED431F" w:rsidR="001206AF" w:rsidRDefault="001206AF" w:rsidP="001206AF">
      <w:r w:rsidRPr="00AD645A">
        <w:t xml:space="preserve">b) </w:t>
      </w:r>
      <w:r w:rsidR="00370189">
        <w:rPr>
          <w:b/>
          <w:bCs/>
        </w:rPr>
        <w:t>H</w:t>
      </w:r>
      <w:r w:rsidRPr="008B1971">
        <w:rPr>
          <w:b/>
          <w:bCs/>
        </w:rPr>
        <w:t>et open hand gebaar</w:t>
      </w:r>
      <w:r w:rsidR="00370189" w:rsidRPr="00370189">
        <w:rPr>
          <w:b/>
          <w:bCs/>
        </w:rPr>
        <w:t>:</w:t>
      </w:r>
      <w:r w:rsidR="00370189">
        <w:t xml:space="preserve"> d</w:t>
      </w:r>
      <w:r>
        <w:t xml:space="preserve">it gebaar volgt nadat er eerst een waarschuwing is geweest. Met het open hand gebaar wordt de dekking verzocht om de offensieve 1 op 1 dekking uit te voeren. De coach dient duidelijk te coachen op het veroveren van de bal. </w:t>
      </w:r>
    </w:p>
    <w:p w14:paraId="5717880E" w14:textId="1F542520" w:rsidR="001206AF" w:rsidRDefault="001206AF" w:rsidP="001206AF">
      <w:r w:rsidRPr="00AD645A">
        <w:t xml:space="preserve">c) </w:t>
      </w:r>
      <w:r w:rsidR="00370189">
        <w:rPr>
          <w:b/>
          <w:bCs/>
        </w:rPr>
        <w:t>C</w:t>
      </w:r>
      <w:r w:rsidRPr="008B1971">
        <w:rPr>
          <w:b/>
          <w:bCs/>
        </w:rPr>
        <w:t>ontact verdedigen</w:t>
      </w:r>
      <w:r w:rsidR="00370189" w:rsidRPr="00370189">
        <w:rPr>
          <w:b/>
          <w:bCs/>
        </w:rPr>
        <w:t>:</w:t>
      </w:r>
      <w:r>
        <w:t xml:space="preserve"> </w:t>
      </w:r>
      <w:r w:rsidR="00370189">
        <w:t>v</w:t>
      </w:r>
      <w:r>
        <w:t xml:space="preserve">erdedigen in het jeugdhandbal is </w:t>
      </w:r>
      <w:r w:rsidRPr="0074154B">
        <w:rPr>
          <w:i/>
          <w:iCs/>
        </w:rPr>
        <w:t>altijd gericht op het veroveren van de bal</w:t>
      </w:r>
      <w:r>
        <w:t xml:space="preserve">. Bij de </w:t>
      </w:r>
      <w:r w:rsidR="008B1971">
        <w:t>D</w:t>
      </w:r>
      <w:r>
        <w:t>-jeugd mag je contact maken met de balbezitter volgens de handbalregels. Denk erom</w:t>
      </w:r>
      <w:r w:rsidR="00077121">
        <w:t>:</w:t>
      </w:r>
      <w:r>
        <w:t xml:space="preserve"> de visie is bal veroveren! Hand op de bal of klemmen om het spel van de tegenstander te onderbreken past absoluut niet in jeugdhandbal. Je kunt alleen de bal veroveren </w:t>
      </w:r>
      <w:r w:rsidR="0074154B">
        <w:t xml:space="preserve">als </w:t>
      </w:r>
      <w:r>
        <w:t xml:space="preserve">die los is. Een bal die gespeeld wordt van </w:t>
      </w:r>
      <w:r w:rsidR="0074154B">
        <w:t xml:space="preserve">de </w:t>
      </w:r>
      <w:r>
        <w:t xml:space="preserve">ene speler naar </w:t>
      </w:r>
      <w:r w:rsidR="0074154B">
        <w:t xml:space="preserve">de </w:t>
      </w:r>
      <w:r>
        <w:t xml:space="preserve">andere of tijdens het tippen is toegestaan volgens de spelregels. </w:t>
      </w:r>
    </w:p>
    <w:p w14:paraId="3CCB6D35" w14:textId="67A3E69E" w:rsidR="001206AF" w:rsidRDefault="001206AF" w:rsidP="001206AF">
      <w:bookmarkStart w:id="39" w:name="_Toc192493448"/>
      <w:r w:rsidRPr="00AD645A">
        <w:t xml:space="preserve">d) </w:t>
      </w:r>
      <w:r w:rsidR="00370189">
        <w:rPr>
          <w:b/>
          <w:bCs/>
        </w:rPr>
        <w:t>M</w:t>
      </w:r>
      <w:r w:rsidRPr="004B4E61">
        <w:rPr>
          <w:b/>
          <w:bCs/>
        </w:rPr>
        <w:t>andekking</w:t>
      </w:r>
      <w:bookmarkEnd w:id="39"/>
      <w:r w:rsidR="00370189" w:rsidRPr="00370189">
        <w:rPr>
          <w:b/>
          <w:bCs/>
        </w:rPr>
        <w:t xml:space="preserve">: </w:t>
      </w:r>
      <w:r w:rsidR="00370189">
        <w:t>h</w:t>
      </w:r>
      <w:r>
        <w:t>et is niet toegestaan een speler mandekking te geven. Bij het geven van mandekking heeft de verdediger uitsluitend aandacht voor zijn aanvaller en is het primaire doel ervoor zorgen dat deze speler geen balbezit krijgt.</w:t>
      </w:r>
    </w:p>
    <w:p w14:paraId="1DDF10C8" w14:textId="63296836" w:rsidR="002E21E6" w:rsidRDefault="002E21E6" w:rsidP="002E21E6"/>
    <w:p w14:paraId="1092F3A3" w14:textId="0DD19F3A" w:rsidR="00055CC5" w:rsidRDefault="00055CC5" w:rsidP="00055CC5">
      <w:bookmarkStart w:id="40" w:name="_Toc192493449"/>
      <w:bookmarkStart w:id="41" w:name="_Toc212037898"/>
      <w:r w:rsidRPr="00C170C9">
        <w:rPr>
          <w:rStyle w:val="Kop2Char"/>
          <w:sz w:val="22"/>
        </w:rPr>
        <w:t>17.2 Time out</w:t>
      </w:r>
      <w:bookmarkEnd w:id="40"/>
      <w:bookmarkEnd w:id="41"/>
      <w:r w:rsidRPr="00C170C9">
        <w:rPr>
          <w:sz w:val="22"/>
        </w:rPr>
        <w:t xml:space="preserve"> </w:t>
      </w:r>
      <w:r w:rsidRPr="00C170C9">
        <w:rPr>
          <w:sz w:val="22"/>
        </w:rPr>
        <w:br/>
      </w:r>
      <w:r>
        <w:t xml:space="preserve">Halverwege elke helft is er een time out van 1 minuut. Deze time out geeft de jeugdscheidsrechter </w:t>
      </w:r>
      <w:r>
        <w:lastRenderedPageBreak/>
        <w:t xml:space="preserve">de tijd om met zijn begeleider te overleggen hoe het nu gaat. Hier kunnen de coaches bij aansluiten zodat er vragen gesteld kunnen worden en afspraken kunnen worden aangescherpt of aangepast indien nodig. </w:t>
      </w:r>
      <w:r w:rsidR="0091785E">
        <w:br/>
      </w:r>
    </w:p>
    <w:p w14:paraId="709961C5" w14:textId="7722BA34" w:rsidR="00055CC5" w:rsidRDefault="00055CC5" w:rsidP="00055CC5">
      <w:bookmarkStart w:id="42" w:name="_Toc192493450"/>
      <w:bookmarkStart w:id="43" w:name="_Toc212037899"/>
      <w:r w:rsidRPr="00C170C9">
        <w:rPr>
          <w:rStyle w:val="Kop2Char"/>
          <w:sz w:val="22"/>
        </w:rPr>
        <w:t>17:3 Spelplezier</w:t>
      </w:r>
      <w:bookmarkEnd w:id="42"/>
      <w:bookmarkEnd w:id="43"/>
      <w:r w:rsidRPr="00C170C9">
        <w:rPr>
          <w:sz w:val="22"/>
        </w:rPr>
        <w:t xml:space="preserve"> </w:t>
      </w:r>
      <w:r w:rsidRPr="00C170C9">
        <w:rPr>
          <w:sz w:val="22"/>
        </w:rPr>
        <w:br/>
      </w:r>
      <w:r>
        <w:t xml:space="preserve">Leren handballen op een laagdrempelige en veilige manier zorgt ervoor dat kinderen zich op een speelse wijze kunnen ontwikkelen. De scheidsrechter en coaches dienen dit altijd als leidraad te gebruiken om ervoor te zorgen dat spelplezier </w:t>
      </w:r>
      <w:r w:rsidR="00113F56">
        <w:t xml:space="preserve">voor alle deelnemers </w:t>
      </w:r>
      <w:r>
        <w:t xml:space="preserve">de boventoon voert. </w:t>
      </w:r>
    </w:p>
    <w:p w14:paraId="06199226" w14:textId="77777777" w:rsidR="00B24E69" w:rsidRDefault="00B24E69" w:rsidP="00B24E69"/>
    <w:p w14:paraId="0780C267" w14:textId="17637525" w:rsidR="00B24E69" w:rsidRPr="001C39DF" w:rsidRDefault="00B24E69" w:rsidP="00B24E69">
      <w:bookmarkStart w:id="44" w:name="_Toc212037900"/>
      <w:r w:rsidRPr="00F61B52">
        <w:rPr>
          <w:rStyle w:val="Kop1Char"/>
        </w:rPr>
        <w:t>Regel 18: De tijdwaarnemer en de secretaris</w:t>
      </w:r>
      <w:bookmarkEnd w:id="44"/>
      <w:r>
        <w:t xml:space="preserve"> </w:t>
      </w:r>
      <w:r>
        <w:br/>
      </w:r>
      <w:r w:rsidR="003F0C93">
        <w:t>In principe heeft de tijdwaarnemer de hoofdverantwoordelijkheid voor de speeltijd en de time outs. Er is geen specifiek aangewezen secretaris aanwezig. Bij het ontbreken van een tijdwaarnemer nemen beide coaches gezamenlijk deze rol op zich.</w:t>
      </w:r>
    </w:p>
    <w:p w14:paraId="71AEA38F" w14:textId="77777777" w:rsidR="00B24E69" w:rsidRDefault="00B24E69" w:rsidP="00B24E69"/>
    <w:p w14:paraId="2C00F287" w14:textId="77777777" w:rsidR="00605FF0" w:rsidRDefault="00605FF0" w:rsidP="00AA45B5">
      <w:pPr>
        <w:sectPr w:rsidR="00605FF0" w:rsidSect="00C170C9">
          <w:headerReference w:type="default" r:id="rId20"/>
          <w:footerReference w:type="default" r:id="rId21"/>
          <w:headerReference w:type="first" r:id="rId22"/>
          <w:footerReference w:type="first" r:id="rId23"/>
          <w:type w:val="continuous"/>
          <w:pgSz w:w="11906" w:h="16838"/>
          <w:pgMar w:top="1701" w:right="1701" w:bottom="1701" w:left="1418" w:header="709" w:footer="709" w:gutter="0"/>
          <w:cols w:space="708"/>
          <w:titlePg/>
          <w:docGrid w:linePitch="360"/>
        </w:sectPr>
      </w:pPr>
    </w:p>
    <w:p w14:paraId="3B64E089" w14:textId="77777777" w:rsidR="00AA45B5" w:rsidRPr="00AA45B5" w:rsidRDefault="00AA45B5" w:rsidP="00AA45B5"/>
    <w:sectPr w:rsidR="00AA45B5" w:rsidRPr="00AA45B5" w:rsidSect="00605FF0">
      <w:headerReference w:type="first" r:id="rId24"/>
      <w:pgSz w:w="11906" w:h="16838"/>
      <w:pgMar w:top="1701" w:right="1701" w:bottom="28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B1B46" w14:textId="77777777" w:rsidR="00504B04" w:rsidRDefault="00504B04" w:rsidP="009D51CE">
      <w:pPr>
        <w:spacing w:after="0" w:line="240" w:lineRule="auto"/>
      </w:pPr>
      <w:r>
        <w:separator/>
      </w:r>
    </w:p>
  </w:endnote>
  <w:endnote w:type="continuationSeparator" w:id="0">
    <w:p w14:paraId="7F2ED17D" w14:textId="77777777" w:rsidR="00504B04" w:rsidRDefault="00504B04" w:rsidP="009D51CE">
      <w:pPr>
        <w:spacing w:after="0" w:line="240" w:lineRule="auto"/>
      </w:pPr>
      <w:r>
        <w:continuationSeparator/>
      </w:r>
    </w:p>
  </w:endnote>
  <w:endnote w:type="continuationNotice" w:id="1">
    <w:p w14:paraId="06C728F6" w14:textId="77777777" w:rsidR="00504B04" w:rsidRDefault="00504B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altName w:val="Impact"/>
    <w:panose1 w:val="020B0806030902050204"/>
    <w:charset w:val="00"/>
    <w:family w:val="swiss"/>
    <w:pitch w:val="variable"/>
    <w:sig w:usb0="00000287" w:usb1="00000000" w:usb2="00000000" w:usb3="00000000" w:csb0="0000009F" w:csb1="00000000"/>
  </w:font>
  <w:font w:name="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4A65" w14:textId="77777777" w:rsidR="00503494" w:rsidRDefault="00503494">
    <w:pPr>
      <w:pStyle w:val="Voettekst"/>
    </w:pPr>
    <w:r>
      <w:rPr>
        <w:noProof/>
      </w:rPr>
      <w:drawing>
        <wp:anchor distT="0" distB="0" distL="114300" distR="114300" simplePos="0" relativeHeight="251658241" behindDoc="1" locked="0" layoutInCell="1" allowOverlap="1" wp14:anchorId="21A2A2AA" wp14:editId="774727F9">
          <wp:simplePos x="0" y="0"/>
          <wp:positionH relativeFrom="column">
            <wp:posOffset>-887730</wp:posOffset>
          </wp:positionH>
          <wp:positionV relativeFrom="paragraph">
            <wp:posOffset>-596265</wp:posOffset>
          </wp:positionV>
          <wp:extent cx="7546412" cy="1167130"/>
          <wp:effectExtent l="0" t="0" r="0" b="1270"/>
          <wp:wrapNone/>
          <wp:docPr id="1442332036" name="Afbeelding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67329" name="Picture 4"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6412" cy="1167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DFBA1" w14:textId="108B1C96" w:rsidR="00EF62C1" w:rsidRDefault="00EF62C1">
    <w:pPr>
      <w:pStyle w:val="Voettekst"/>
    </w:pPr>
    <w:r>
      <w:fldChar w:fldCharType="begin"/>
    </w:r>
    <w:r>
      <w:instrText xml:space="preserve"> TIME \@ "MMMM '’'yy" </w:instrText>
    </w:r>
    <w:r>
      <w:fldChar w:fldCharType="separate"/>
    </w:r>
    <w:r w:rsidR="008A2083">
      <w:rPr>
        <w:noProof/>
      </w:rPr>
      <w:t>oktober ’25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1E066" w14:textId="77777777" w:rsidR="00504B04" w:rsidRDefault="00504B04" w:rsidP="009D51CE">
      <w:pPr>
        <w:spacing w:after="0" w:line="240" w:lineRule="auto"/>
      </w:pPr>
      <w:r>
        <w:separator/>
      </w:r>
    </w:p>
  </w:footnote>
  <w:footnote w:type="continuationSeparator" w:id="0">
    <w:p w14:paraId="55303BA4" w14:textId="77777777" w:rsidR="00504B04" w:rsidRDefault="00504B04" w:rsidP="009D51CE">
      <w:pPr>
        <w:spacing w:after="0" w:line="240" w:lineRule="auto"/>
      </w:pPr>
      <w:r>
        <w:continuationSeparator/>
      </w:r>
    </w:p>
  </w:footnote>
  <w:footnote w:type="continuationNotice" w:id="1">
    <w:p w14:paraId="0C8121D1" w14:textId="77777777" w:rsidR="00504B04" w:rsidRDefault="00504B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7C7C" w14:textId="351F0AB7" w:rsidR="00605FF0" w:rsidRDefault="00836CC7" w:rsidP="00A824B1">
    <w:pPr>
      <w:pStyle w:val="Koptekst"/>
      <w:jc w:val="center"/>
    </w:pPr>
    <w:r>
      <w:rPr>
        <w:noProof/>
      </w:rPr>
      <w:drawing>
        <wp:inline distT="0" distB="0" distL="0" distR="0" wp14:anchorId="02EAE7E0" wp14:editId="3EFD469C">
          <wp:extent cx="4438650" cy="351576"/>
          <wp:effectExtent l="0" t="0" r="0" b="0"/>
          <wp:docPr id="1372501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1152" name="Afbeelding 1372501152"/>
                  <pic:cNvPicPr/>
                </pic:nvPicPr>
                <pic:blipFill>
                  <a:blip r:embed="rId1">
                    <a:extLst>
                      <a:ext uri="{28A0092B-C50C-407E-A947-70E740481C1C}">
                        <a14:useLocalDpi xmlns:a14="http://schemas.microsoft.com/office/drawing/2010/main" val="0"/>
                      </a:ext>
                    </a:extLst>
                  </a:blip>
                  <a:stretch>
                    <a:fillRect/>
                  </a:stretch>
                </pic:blipFill>
                <pic:spPr>
                  <a:xfrm>
                    <a:off x="0" y="0"/>
                    <a:ext cx="4738184" cy="375301"/>
                  </a:xfrm>
                  <a:prstGeom prst="rect">
                    <a:avLst/>
                  </a:prstGeom>
                </pic:spPr>
              </pic:pic>
            </a:graphicData>
          </a:graphic>
        </wp:inline>
      </w:drawing>
    </w:r>
    <w:r w:rsidR="00605FF0">
      <w:rPr>
        <w:noProof/>
      </w:rPr>
      <w:drawing>
        <wp:anchor distT="0" distB="0" distL="114300" distR="114300" simplePos="0" relativeHeight="251658242" behindDoc="1" locked="0" layoutInCell="1" allowOverlap="1" wp14:anchorId="2C1EB96D" wp14:editId="31BC58AD">
          <wp:simplePos x="0" y="0"/>
          <wp:positionH relativeFrom="column">
            <wp:posOffset>-1033145</wp:posOffset>
          </wp:positionH>
          <wp:positionV relativeFrom="paragraph">
            <wp:posOffset>10173335</wp:posOffset>
          </wp:positionV>
          <wp:extent cx="7747000" cy="10949940"/>
          <wp:effectExtent l="0" t="0" r="0" b="0"/>
          <wp:wrapNone/>
          <wp:docPr id="1930984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2971"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747000" cy="1094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E08AC" w14:textId="77777777" w:rsidR="003A591E" w:rsidRDefault="00503494">
    <w:pPr>
      <w:pStyle w:val="Koptekst"/>
    </w:pPr>
    <w:r>
      <w:rPr>
        <w:noProof/>
      </w:rPr>
      <w:drawing>
        <wp:anchor distT="0" distB="0" distL="114300" distR="114300" simplePos="0" relativeHeight="251658240" behindDoc="1" locked="0" layoutInCell="1" allowOverlap="1" wp14:anchorId="7FD581F3" wp14:editId="3CE74947">
          <wp:simplePos x="0" y="0"/>
          <wp:positionH relativeFrom="column">
            <wp:posOffset>-981710</wp:posOffset>
          </wp:positionH>
          <wp:positionV relativeFrom="paragraph">
            <wp:posOffset>-558844</wp:posOffset>
          </wp:positionV>
          <wp:extent cx="7635603" cy="10792509"/>
          <wp:effectExtent l="0" t="0" r="0" b="2540"/>
          <wp:wrapNone/>
          <wp:docPr id="504307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8634" name="Picture 3"/>
                  <pic:cNvPicPr/>
                </pic:nvPicPr>
                <pic:blipFill rotWithShape="1">
                  <a:blip r:embed="rId1">
                    <a:extLst>
                      <a:ext uri="{28A0092B-C50C-407E-A947-70E740481C1C}">
                        <a14:useLocalDpi xmlns:a14="http://schemas.microsoft.com/office/drawing/2010/main" val="0"/>
                      </a:ext>
                    </a:extLst>
                  </a:blip>
                  <a:srcRect l="-216" t="-153" r="216" b="153"/>
                  <a:stretch/>
                </pic:blipFill>
                <pic:spPr bwMode="auto">
                  <a:xfrm>
                    <a:off x="0" y="0"/>
                    <a:ext cx="7635603" cy="10792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04961" w14:textId="77777777" w:rsidR="00605FF0" w:rsidRDefault="00605FF0">
    <w:pPr>
      <w:pStyle w:val="Koptekst"/>
    </w:pPr>
    <w:r>
      <w:rPr>
        <w:noProof/>
      </w:rPr>
      <w:drawing>
        <wp:anchor distT="0" distB="0" distL="114300" distR="114300" simplePos="0" relativeHeight="251658243" behindDoc="1" locked="0" layoutInCell="1" allowOverlap="1" wp14:anchorId="0FF30854" wp14:editId="799348B1">
          <wp:simplePos x="0" y="0"/>
          <wp:positionH relativeFrom="column">
            <wp:posOffset>-900278</wp:posOffset>
          </wp:positionH>
          <wp:positionV relativeFrom="paragraph">
            <wp:posOffset>-454660</wp:posOffset>
          </wp:positionV>
          <wp:extent cx="7572375" cy="10703140"/>
          <wp:effectExtent l="0" t="0" r="0" b="3175"/>
          <wp:wrapNone/>
          <wp:docPr id="145041379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058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3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2BE8"/>
    <w:multiLevelType w:val="multilevel"/>
    <w:tmpl w:val="8EC8F514"/>
    <w:lvl w:ilvl="0">
      <w:start w:val="1"/>
      <w:numFmt w:val="decimal"/>
      <w:pStyle w:val="Kop1"/>
      <w:lvlText w:val="%1."/>
      <w:lvlJc w:val="left"/>
      <w:pPr>
        <w:ind w:left="432" w:hanging="432"/>
      </w:pPr>
      <w:rPr>
        <w:rFonts w:ascii="Arial" w:hAnsi="Arial" w:hint="default"/>
        <w:b/>
        <w:bCs/>
        <w:i w:val="0"/>
        <w:strike w:val="0"/>
        <w:dstrike w:val="0"/>
        <w:color w:val="E5722A"/>
        <w:sz w:val="36"/>
        <w:szCs w:val="32"/>
        <w:u w:val="none" w:color="000000"/>
        <w:bdr w:val="none" w:sz="0" w:space="0" w:color="auto"/>
        <w:shd w:val="clear" w:color="auto" w:fill="auto"/>
        <w:vertAlign w:val="baseline"/>
      </w:rPr>
    </w:lvl>
    <w:lvl w:ilvl="1">
      <w:start w:val="1"/>
      <w:numFmt w:val="decimal"/>
      <w:pStyle w:val="Kop2"/>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pStyle w:val="Kop3"/>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pStyle w:val="Kop4"/>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pStyle w:val="Kop5"/>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pStyle w:val="Kop6"/>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pStyle w:val="Kop7"/>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pStyle w:val="Kop8"/>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pStyle w:val="Kop9"/>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4D5570"/>
    <w:multiLevelType w:val="multilevel"/>
    <w:tmpl w:val="043E1786"/>
    <w:styleLink w:val="Huidigelijst2"/>
    <w:lvl w:ilvl="0">
      <w:start w:val="1"/>
      <w:numFmt w:val="decimal"/>
      <w:lvlText w:val="%1."/>
      <w:lvlJc w:val="left"/>
      <w:pPr>
        <w:ind w:left="0" w:firstLine="0"/>
      </w:pPr>
      <w:rPr>
        <w:rFonts w:ascii="Arial" w:eastAsia="Arial" w:hAnsi="Arial" w:cs="Arial"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0D7FF6"/>
    <w:multiLevelType w:val="hybridMultilevel"/>
    <w:tmpl w:val="CE90F0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1170CB"/>
    <w:multiLevelType w:val="hybridMultilevel"/>
    <w:tmpl w:val="AEC8E492"/>
    <w:lvl w:ilvl="0" w:tplc="04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392604"/>
    <w:multiLevelType w:val="multilevel"/>
    <w:tmpl w:val="94C856C0"/>
    <w:styleLink w:val="Huidigelijst9"/>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4841BC"/>
    <w:multiLevelType w:val="multilevel"/>
    <w:tmpl w:val="CFD48E02"/>
    <w:styleLink w:val="Huidigelijst3"/>
    <w:lvl w:ilvl="0">
      <w:start w:val="1"/>
      <w:numFmt w:val="decimal"/>
      <w:lvlText w:val="%1"/>
      <w:lvlJc w:val="left"/>
      <w:pPr>
        <w:ind w:left="432" w:hanging="432"/>
      </w:pPr>
      <w:rPr>
        <w:rFonts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9C76BBE"/>
    <w:multiLevelType w:val="multilevel"/>
    <w:tmpl w:val="3D3465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0E50E9"/>
    <w:multiLevelType w:val="multilevel"/>
    <w:tmpl w:val="1C9603E6"/>
    <w:styleLink w:val="Huidigelijst4"/>
    <w:lvl w:ilvl="0">
      <w:start w:val="1"/>
      <w:numFmt w:val="decimal"/>
      <w:lvlText w:val="%1"/>
      <w:lvlJc w:val="left"/>
      <w:pPr>
        <w:ind w:left="432" w:hanging="432"/>
      </w:pPr>
      <w:rPr>
        <w:rFonts w:ascii="Arial" w:hAnsi="Arial" w:hint="default"/>
        <w:b/>
        <w:bCs/>
        <w:i w:val="0"/>
        <w:strike w:val="0"/>
        <w:dstrike w:val="0"/>
        <w:color w:val="182F49"/>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EBA52A7"/>
    <w:multiLevelType w:val="multilevel"/>
    <w:tmpl w:val="57FA8BC6"/>
    <w:styleLink w:val="Huidigelijst8"/>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CE0DF5"/>
    <w:multiLevelType w:val="multilevel"/>
    <w:tmpl w:val="09344C2C"/>
    <w:styleLink w:val="Huidigelijst1"/>
    <w:lvl w:ilvl="0">
      <w:start w:val="1"/>
      <w:numFmt w:val="decimal"/>
      <w:lvlText w:val="%1."/>
      <w:lvlJc w:val="left"/>
      <w:pPr>
        <w:ind w:left="0"/>
      </w:pPr>
      <w:rPr>
        <w:rFonts w:ascii="Arial" w:eastAsia="Arial" w:hAnsi="Arial" w:cs="Arial"/>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9E2F22"/>
    <w:multiLevelType w:val="hybridMultilevel"/>
    <w:tmpl w:val="A4C24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7B578E"/>
    <w:multiLevelType w:val="hybridMultilevel"/>
    <w:tmpl w:val="3C667C1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097D78"/>
    <w:multiLevelType w:val="multilevel"/>
    <w:tmpl w:val="6FAA5188"/>
    <w:styleLink w:val="Huidigelijst5"/>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5DC7662"/>
    <w:multiLevelType w:val="multilevel"/>
    <w:tmpl w:val="423C6664"/>
    <w:styleLink w:val="Huidigelijst6"/>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01479A4"/>
    <w:multiLevelType w:val="multilevel"/>
    <w:tmpl w:val="CF36F74C"/>
    <w:styleLink w:val="Huidigelijst7"/>
    <w:lvl w:ilvl="0">
      <w:start w:val="1"/>
      <w:numFmt w:val="decimal"/>
      <w:lvlText w:val="%1"/>
      <w:lvlJc w:val="left"/>
      <w:pPr>
        <w:ind w:left="432" w:hanging="432"/>
      </w:pPr>
      <w:rPr>
        <w:rFonts w:ascii="Arial" w:hAnsi="Arial" w:hint="default"/>
        <w:b/>
        <w:bCs/>
        <w:i w:val="0"/>
        <w:strike w:val="0"/>
        <w:dstrike w:val="0"/>
        <w:color w:val="D883FF"/>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BFA6F04"/>
    <w:multiLevelType w:val="hybridMultilevel"/>
    <w:tmpl w:val="76E0EF7C"/>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C6D30E2"/>
    <w:multiLevelType w:val="hybridMultilevel"/>
    <w:tmpl w:val="992A5C50"/>
    <w:lvl w:ilvl="0" w:tplc="D14850DC">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8558198">
    <w:abstractNumId w:val="0"/>
  </w:num>
  <w:num w:numId="2" w16cid:durableId="47187565">
    <w:abstractNumId w:val="0"/>
  </w:num>
  <w:num w:numId="3" w16cid:durableId="814177286">
    <w:abstractNumId w:val="0"/>
  </w:num>
  <w:num w:numId="4" w16cid:durableId="496306542">
    <w:abstractNumId w:val="0"/>
  </w:num>
  <w:num w:numId="5" w16cid:durableId="1731613847">
    <w:abstractNumId w:val="6"/>
  </w:num>
  <w:num w:numId="6" w16cid:durableId="2057852792">
    <w:abstractNumId w:val="0"/>
  </w:num>
  <w:num w:numId="7" w16cid:durableId="889150385">
    <w:abstractNumId w:val="6"/>
  </w:num>
  <w:num w:numId="8" w16cid:durableId="1353074641">
    <w:abstractNumId w:val="0"/>
  </w:num>
  <w:num w:numId="9" w16cid:durableId="855461599">
    <w:abstractNumId w:val="6"/>
  </w:num>
  <w:num w:numId="10" w16cid:durableId="2023430745">
    <w:abstractNumId w:val="0"/>
  </w:num>
  <w:num w:numId="11" w16cid:durableId="98574961">
    <w:abstractNumId w:val="16"/>
  </w:num>
  <w:num w:numId="12" w16cid:durableId="616835750">
    <w:abstractNumId w:val="9"/>
  </w:num>
  <w:num w:numId="13" w16cid:durableId="1892110116">
    <w:abstractNumId w:val="1"/>
  </w:num>
  <w:num w:numId="14" w16cid:durableId="2039695335">
    <w:abstractNumId w:val="5"/>
  </w:num>
  <w:num w:numId="15" w16cid:durableId="1243641065">
    <w:abstractNumId w:val="7"/>
  </w:num>
  <w:num w:numId="16" w16cid:durableId="859389661">
    <w:abstractNumId w:val="12"/>
  </w:num>
  <w:num w:numId="17" w16cid:durableId="1500346477">
    <w:abstractNumId w:val="13"/>
  </w:num>
  <w:num w:numId="18" w16cid:durableId="1555121766">
    <w:abstractNumId w:val="14"/>
  </w:num>
  <w:num w:numId="19" w16cid:durableId="377900293">
    <w:abstractNumId w:val="8"/>
  </w:num>
  <w:num w:numId="20" w16cid:durableId="492333949">
    <w:abstractNumId w:val="4"/>
  </w:num>
  <w:num w:numId="21" w16cid:durableId="762260189">
    <w:abstractNumId w:val="10"/>
  </w:num>
  <w:num w:numId="22" w16cid:durableId="324095334">
    <w:abstractNumId w:val="2"/>
  </w:num>
  <w:num w:numId="23" w16cid:durableId="125196768">
    <w:abstractNumId w:val="15"/>
  </w:num>
  <w:num w:numId="24" w16cid:durableId="1805732566">
    <w:abstractNumId w:val="11"/>
  </w:num>
  <w:num w:numId="25" w16cid:durableId="1970084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69"/>
    <w:rsid w:val="00024B49"/>
    <w:rsid w:val="0002781A"/>
    <w:rsid w:val="00042CD9"/>
    <w:rsid w:val="0005144F"/>
    <w:rsid w:val="00055CC5"/>
    <w:rsid w:val="00063273"/>
    <w:rsid w:val="00077121"/>
    <w:rsid w:val="0008316D"/>
    <w:rsid w:val="00084227"/>
    <w:rsid w:val="000912BC"/>
    <w:rsid w:val="00096E51"/>
    <w:rsid w:val="000A154E"/>
    <w:rsid w:val="000A7E91"/>
    <w:rsid w:val="000B1F2F"/>
    <w:rsid w:val="000B2182"/>
    <w:rsid w:val="000B578B"/>
    <w:rsid w:val="000F2736"/>
    <w:rsid w:val="000F7AC0"/>
    <w:rsid w:val="00112816"/>
    <w:rsid w:val="00113F56"/>
    <w:rsid w:val="00120315"/>
    <w:rsid w:val="001206AF"/>
    <w:rsid w:val="00155135"/>
    <w:rsid w:val="00174EE8"/>
    <w:rsid w:val="00183A4B"/>
    <w:rsid w:val="00185781"/>
    <w:rsid w:val="00195A45"/>
    <w:rsid w:val="001A14BC"/>
    <w:rsid w:val="001A6432"/>
    <w:rsid w:val="001C2CB1"/>
    <w:rsid w:val="001C5CF7"/>
    <w:rsid w:val="001D1240"/>
    <w:rsid w:val="00201657"/>
    <w:rsid w:val="002054BF"/>
    <w:rsid w:val="00207242"/>
    <w:rsid w:val="002366FC"/>
    <w:rsid w:val="00242AC9"/>
    <w:rsid w:val="0025606D"/>
    <w:rsid w:val="00270418"/>
    <w:rsid w:val="0027151D"/>
    <w:rsid w:val="002B4FF7"/>
    <w:rsid w:val="002D67AD"/>
    <w:rsid w:val="002E21E6"/>
    <w:rsid w:val="002F4870"/>
    <w:rsid w:val="003011E0"/>
    <w:rsid w:val="00302718"/>
    <w:rsid w:val="00370189"/>
    <w:rsid w:val="003A591E"/>
    <w:rsid w:val="003B605F"/>
    <w:rsid w:val="003D13C1"/>
    <w:rsid w:val="003D307B"/>
    <w:rsid w:val="003D369D"/>
    <w:rsid w:val="003E3E3C"/>
    <w:rsid w:val="003F0C93"/>
    <w:rsid w:val="00405506"/>
    <w:rsid w:val="00410DE2"/>
    <w:rsid w:val="00446C18"/>
    <w:rsid w:val="0046105F"/>
    <w:rsid w:val="00464695"/>
    <w:rsid w:val="004874FC"/>
    <w:rsid w:val="004978D9"/>
    <w:rsid w:val="004A7E9F"/>
    <w:rsid w:val="004B2B24"/>
    <w:rsid w:val="004B4E61"/>
    <w:rsid w:val="004C6B84"/>
    <w:rsid w:val="004D1007"/>
    <w:rsid w:val="004D110B"/>
    <w:rsid w:val="004E4AC1"/>
    <w:rsid w:val="004F3D9A"/>
    <w:rsid w:val="0050020C"/>
    <w:rsid w:val="00503494"/>
    <w:rsid w:val="00504B04"/>
    <w:rsid w:val="00510348"/>
    <w:rsid w:val="005117B1"/>
    <w:rsid w:val="005615F9"/>
    <w:rsid w:val="00564AFE"/>
    <w:rsid w:val="00583B44"/>
    <w:rsid w:val="0059042F"/>
    <w:rsid w:val="00590B78"/>
    <w:rsid w:val="005C7B69"/>
    <w:rsid w:val="005E39A3"/>
    <w:rsid w:val="005E64F0"/>
    <w:rsid w:val="005F22FC"/>
    <w:rsid w:val="005F6F6D"/>
    <w:rsid w:val="00605FF0"/>
    <w:rsid w:val="0061119C"/>
    <w:rsid w:val="00613C30"/>
    <w:rsid w:val="00620B28"/>
    <w:rsid w:val="00667E2C"/>
    <w:rsid w:val="00685CA1"/>
    <w:rsid w:val="006934F1"/>
    <w:rsid w:val="00694707"/>
    <w:rsid w:val="00695CF1"/>
    <w:rsid w:val="006A0053"/>
    <w:rsid w:val="006A1209"/>
    <w:rsid w:val="006A2B30"/>
    <w:rsid w:val="006C41F7"/>
    <w:rsid w:val="006E3134"/>
    <w:rsid w:val="006E37E7"/>
    <w:rsid w:val="006F7010"/>
    <w:rsid w:val="00700AD9"/>
    <w:rsid w:val="007161C1"/>
    <w:rsid w:val="0074154B"/>
    <w:rsid w:val="0077075E"/>
    <w:rsid w:val="007707B7"/>
    <w:rsid w:val="007747AF"/>
    <w:rsid w:val="007806A5"/>
    <w:rsid w:val="0079010D"/>
    <w:rsid w:val="007A75AA"/>
    <w:rsid w:val="007B662A"/>
    <w:rsid w:val="007D35BF"/>
    <w:rsid w:val="007F5C2D"/>
    <w:rsid w:val="007F79FA"/>
    <w:rsid w:val="0080283F"/>
    <w:rsid w:val="008028CE"/>
    <w:rsid w:val="00804076"/>
    <w:rsid w:val="00815F56"/>
    <w:rsid w:val="00836CC7"/>
    <w:rsid w:val="00842D36"/>
    <w:rsid w:val="00846B07"/>
    <w:rsid w:val="00850256"/>
    <w:rsid w:val="00853942"/>
    <w:rsid w:val="008578FE"/>
    <w:rsid w:val="00857CAF"/>
    <w:rsid w:val="00857DB2"/>
    <w:rsid w:val="00863E1E"/>
    <w:rsid w:val="00871614"/>
    <w:rsid w:val="00893654"/>
    <w:rsid w:val="008A2083"/>
    <w:rsid w:val="008B1971"/>
    <w:rsid w:val="008B319A"/>
    <w:rsid w:val="00904ACF"/>
    <w:rsid w:val="0091785E"/>
    <w:rsid w:val="00917CCB"/>
    <w:rsid w:val="00925088"/>
    <w:rsid w:val="009310B8"/>
    <w:rsid w:val="00946175"/>
    <w:rsid w:val="0095268E"/>
    <w:rsid w:val="009526AA"/>
    <w:rsid w:val="00986F62"/>
    <w:rsid w:val="009935C8"/>
    <w:rsid w:val="00994507"/>
    <w:rsid w:val="009A44DE"/>
    <w:rsid w:val="009A72CF"/>
    <w:rsid w:val="009A7911"/>
    <w:rsid w:val="009C3CF6"/>
    <w:rsid w:val="009D51CE"/>
    <w:rsid w:val="00A06E77"/>
    <w:rsid w:val="00A1579D"/>
    <w:rsid w:val="00A17C96"/>
    <w:rsid w:val="00A209F4"/>
    <w:rsid w:val="00A46712"/>
    <w:rsid w:val="00A5088E"/>
    <w:rsid w:val="00A5706B"/>
    <w:rsid w:val="00A62F96"/>
    <w:rsid w:val="00A80185"/>
    <w:rsid w:val="00A803BE"/>
    <w:rsid w:val="00A81D1D"/>
    <w:rsid w:val="00A824B1"/>
    <w:rsid w:val="00A957D2"/>
    <w:rsid w:val="00AA45B5"/>
    <w:rsid w:val="00AA7846"/>
    <w:rsid w:val="00AB0363"/>
    <w:rsid w:val="00AD3406"/>
    <w:rsid w:val="00AD4441"/>
    <w:rsid w:val="00AD645A"/>
    <w:rsid w:val="00AE47BB"/>
    <w:rsid w:val="00AE4BCB"/>
    <w:rsid w:val="00B24E69"/>
    <w:rsid w:val="00B44921"/>
    <w:rsid w:val="00B50A57"/>
    <w:rsid w:val="00B82E04"/>
    <w:rsid w:val="00B90635"/>
    <w:rsid w:val="00BD311D"/>
    <w:rsid w:val="00BD726E"/>
    <w:rsid w:val="00BF617B"/>
    <w:rsid w:val="00BF7867"/>
    <w:rsid w:val="00C0220C"/>
    <w:rsid w:val="00C0516D"/>
    <w:rsid w:val="00C170C9"/>
    <w:rsid w:val="00C26D47"/>
    <w:rsid w:val="00C611F8"/>
    <w:rsid w:val="00C65D2B"/>
    <w:rsid w:val="00C76EBF"/>
    <w:rsid w:val="00CA2D98"/>
    <w:rsid w:val="00CB2C5B"/>
    <w:rsid w:val="00CD66F5"/>
    <w:rsid w:val="00CE3AF7"/>
    <w:rsid w:val="00CE512D"/>
    <w:rsid w:val="00CE5F61"/>
    <w:rsid w:val="00CF656A"/>
    <w:rsid w:val="00D16FC6"/>
    <w:rsid w:val="00D447E2"/>
    <w:rsid w:val="00D5129E"/>
    <w:rsid w:val="00D53CC8"/>
    <w:rsid w:val="00D6469D"/>
    <w:rsid w:val="00D71EFB"/>
    <w:rsid w:val="00D732AA"/>
    <w:rsid w:val="00D74A90"/>
    <w:rsid w:val="00D76407"/>
    <w:rsid w:val="00D84CA5"/>
    <w:rsid w:val="00D9038B"/>
    <w:rsid w:val="00DA0644"/>
    <w:rsid w:val="00DA450C"/>
    <w:rsid w:val="00DA5C8D"/>
    <w:rsid w:val="00DA7456"/>
    <w:rsid w:val="00DB0EF0"/>
    <w:rsid w:val="00DB48DA"/>
    <w:rsid w:val="00DB698D"/>
    <w:rsid w:val="00DC727D"/>
    <w:rsid w:val="00DE3DBD"/>
    <w:rsid w:val="00DF19C6"/>
    <w:rsid w:val="00E06BCC"/>
    <w:rsid w:val="00E11F84"/>
    <w:rsid w:val="00E15082"/>
    <w:rsid w:val="00E24974"/>
    <w:rsid w:val="00E26402"/>
    <w:rsid w:val="00E2795E"/>
    <w:rsid w:val="00E44BB4"/>
    <w:rsid w:val="00E64EBD"/>
    <w:rsid w:val="00E67F53"/>
    <w:rsid w:val="00E878B2"/>
    <w:rsid w:val="00E909F1"/>
    <w:rsid w:val="00EA3565"/>
    <w:rsid w:val="00EA6D1F"/>
    <w:rsid w:val="00EB446A"/>
    <w:rsid w:val="00EB63A1"/>
    <w:rsid w:val="00ED534E"/>
    <w:rsid w:val="00EF5592"/>
    <w:rsid w:val="00EF62C1"/>
    <w:rsid w:val="00EF78DA"/>
    <w:rsid w:val="00F16AD4"/>
    <w:rsid w:val="00F632BA"/>
    <w:rsid w:val="00F751B9"/>
    <w:rsid w:val="00F92602"/>
    <w:rsid w:val="00F9502F"/>
    <w:rsid w:val="00F96766"/>
    <w:rsid w:val="00F968E4"/>
    <w:rsid w:val="00FA5036"/>
    <w:rsid w:val="00FB2547"/>
    <w:rsid w:val="00FC1ED0"/>
    <w:rsid w:val="00FF7BF4"/>
    <w:rsid w:val="02AD03F6"/>
    <w:rsid w:val="0B99F7F3"/>
    <w:rsid w:val="0E703D9B"/>
    <w:rsid w:val="0E7AC317"/>
    <w:rsid w:val="0E93CDCE"/>
    <w:rsid w:val="13FDCFE4"/>
    <w:rsid w:val="1C065DC4"/>
    <w:rsid w:val="3535FA4C"/>
    <w:rsid w:val="3D1E21FC"/>
    <w:rsid w:val="44B5C6F6"/>
    <w:rsid w:val="4CE4DE06"/>
    <w:rsid w:val="5237A72E"/>
    <w:rsid w:val="54682A57"/>
    <w:rsid w:val="55B4C658"/>
    <w:rsid w:val="55B4FF73"/>
    <w:rsid w:val="5845F2B9"/>
    <w:rsid w:val="5849AA95"/>
    <w:rsid w:val="5D55D225"/>
    <w:rsid w:val="5FA5890F"/>
    <w:rsid w:val="6BCF8ED7"/>
    <w:rsid w:val="70AAEBAC"/>
    <w:rsid w:val="75AAE321"/>
    <w:rsid w:val="763BDECF"/>
    <w:rsid w:val="77E03CCC"/>
    <w:rsid w:val="7E376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8A840"/>
  <w15:chartTrackingRefBased/>
  <w15:docId w15:val="{D8941919-3443-4590-9947-694A3941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Arial"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2D98"/>
    <w:pPr>
      <w:tabs>
        <w:tab w:val="left" w:pos="1134"/>
      </w:tabs>
      <w:spacing w:after="3" w:line="359" w:lineRule="auto"/>
    </w:pPr>
    <w:rPr>
      <w:rFonts w:ascii="Arial" w:hAnsi="Arial" w:cs="Arial"/>
      <w:color w:val="000000" w:themeColor="text1"/>
      <w:sz w:val="20"/>
    </w:rPr>
  </w:style>
  <w:style w:type="paragraph" w:styleId="Kop1">
    <w:name w:val="heading 1"/>
    <w:next w:val="Standaard"/>
    <w:link w:val="Kop1Char"/>
    <w:uiPriority w:val="9"/>
    <w:unhideWhenUsed/>
    <w:qFormat/>
    <w:rsid w:val="00503494"/>
    <w:pPr>
      <w:keepNext/>
      <w:keepLines/>
      <w:numPr>
        <w:numId w:val="10"/>
      </w:numPr>
      <w:spacing w:after="0"/>
      <w:ind w:left="567" w:hanging="567"/>
      <w:outlineLvl w:val="0"/>
    </w:pPr>
    <w:rPr>
      <w:rFonts w:ascii="Arial" w:hAnsi="Arial" w:cs="Arial"/>
      <w:b/>
      <w:color w:val="E5722A" w:themeColor="accent1"/>
      <w:sz w:val="36"/>
      <w:szCs w:val="36"/>
    </w:rPr>
  </w:style>
  <w:style w:type="paragraph" w:styleId="Kop2">
    <w:name w:val="heading 2"/>
    <w:next w:val="Standaard"/>
    <w:link w:val="Kop2Char"/>
    <w:uiPriority w:val="9"/>
    <w:unhideWhenUsed/>
    <w:qFormat/>
    <w:rsid w:val="00112816"/>
    <w:pPr>
      <w:keepNext/>
      <w:keepLines/>
      <w:numPr>
        <w:ilvl w:val="1"/>
        <w:numId w:val="10"/>
      </w:numPr>
      <w:spacing w:after="92"/>
      <w:outlineLvl w:val="1"/>
    </w:pPr>
    <w:rPr>
      <w:rFonts w:ascii="Arial" w:hAnsi="Arial" w:cs="Arial"/>
      <w:b/>
      <w:color w:val="000000" w:themeColor="text1"/>
    </w:rPr>
  </w:style>
  <w:style w:type="paragraph" w:styleId="Kop3">
    <w:name w:val="heading 3"/>
    <w:next w:val="Standaard"/>
    <w:link w:val="Kop3Char"/>
    <w:uiPriority w:val="9"/>
    <w:unhideWhenUsed/>
    <w:rsid w:val="00AA45B5"/>
    <w:pPr>
      <w:keepNext/>
      <w:keepLines/>
      <w:numPr>
        <w:ilvl w:val="2"/>
        <w:numId w:val="10"/>
      </w:numPr>
      <w:spacing w:after="92"/>
      <w:outlineLvl w:val="2"/>
    </w:pPr>
    <w:rPr>
      <w:rFonts w:ascii="Arial" w:hAnsi="Arial" w:cs="Arial"/>
      <w:b/>
      <w:color w:val="000000"/>
      <w:sz w:val="20"/>
    </w:rPr>
  </w:style>
  <w:style w:type="paragraph" w:styleId="Kop4">
    <w:name w:val="heading 4"/>
    <w:basedOn w:val="Standaard"/>
    <w:next w:val="Standaard"/>
    <w:link w:val="Kop4Char"/>
    <w:uiPriority w:val="9"/>
    <w:unhideWhenUsed/>
    <w:rsid w:val="00AA45B5"/>
    <w:pPr>
      <w:keepNext/>
      <w:keepLines/>
      <w:numPr>
        <w:ilvl w:val="3"/>
        <w:numId w:val="10"/>
      </w:numPr>
      <w:spacing w:before="80" w:after="40"/>
      <w:outlineLvl w:val="3"/>
    </w:pPr>
    <w:rPr>
      <w:rFonts w:asciiTheme="minorHAnsi" w:eastAsiaTheme="majorEastAsia" w:hAnsiTheme="minorHAnsi" w:cstheme="majorBidi"/>
      <w:i/>
      <w:iCs/>
      <w:color w:val="B45316" w:themeColor="accent1" w:themeShade="BF"/>
    </w:rPr>
  </w:style>
  <w:style w:type="paragraph" w:styleId="Kop5">
    <w:name w:val="heading 5"/>
    <w:basedOn w:val="Standaard"/>
    <w:next w:val="Standaard"/>
    <w:link w:val="Kop5Char"/>
    <w:uiPriority w:val="9"/>
    <w:semiHidden/>
    <w:unhideWhenUsed/>
    <w:rsid w:val="00AA45B5"/>
    <w:pPr>
      <w:keepNext/>
      <w:keepLines/>
      <w:numPr>
        <w:ilvl w:val="4"/>
        <w:numId w:val="10"/>
      </w:numPr>
      <w:spacing w:before="80" w:after="40"/>
      <w:outlineLvl w:val="4"/>
    </w:pPr>
    <w:rPr>
      <w:rFonts w:asciiTheme="minorHAnsi" w:eastAsiaTheme="majorEastAsia" w:hAnsiTheme="minorHAnsi" w:cstheme="majorBidi"/>
      <w:color w:val="B45316" w:themeColor="accent1" w:themeShade="BF"/>
    </w:rPr>
  </w:style>
  <w:style w:type="paragraph" w:styleId="Kop6">
    <w:name w:val="heading 6"/>
    <w:basedOn w:val="Standaard"/>
    <w:next w:val="Standaard"/>
    <w:link w:val="Kop6Char"/>
    <w:uiPriority w:val="9"/>
    <w:semiHidden/>
    <w:unhideWhenUsed/>
    <w:qFormat/>
    <w:rsid w:val="00AA45B5"/>
    <w:pPr>
      <w:keepNext/>
      <w:keepLines/>
      <w:numPr>
        <w:ilvl w:val="5"/>
        <w:numId w:val="10"/>
      </w:numPr>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A45B5"/>
    <w:pPr>
      <w:keepNext/>
      <w:keepLines/>
      <w:numPr>
        <w:ilvl w:val="6"/>
        <w:numId w:val="10"/>
      </w:numPr>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A45B5"/>
    <w:pPr>
      <w:keepNext/>
      <w:keepLines/>
      <w:numPr>
        <w:ilvl w:val="7"/>
        <w:numId w:val="10"/>
      </w:numPr>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A45B5"/>
    <w:pPr>
      <w:keepNext/>
      <w:keepLines/>
      <w:numPr>
        <w:ilvl w:val="8"/>
        <w:numId w:val="10"/>
      </w:numPr>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Lijstalinea"/>
    <w:rsid w:val="009C3CF6"/>
    <w:pPr>
      <w:numPr>
        <w:numId w:val="11"/>
      </w:numPr>
      <w:tabs>
        <w:tab w:val="clear" w:pos="1134"/>
      </w:tabs>
      <w:ind w:left="426" w:hanging="426"/>
      <w:jc w:val="both"/>
    </w:pPr>
    <w:rPr>
      <w:color w:val="011145"/>
      <w:shd w:val="clear" w:color="auto" w:fill="FFFFFF"/>
    </w:rPr>
  </w:style>
  <w:style w:type="character" w:customStyle="1" w:styleId="Kop1Char">
    <w:name w:val="Kop 1 Char"/>
    <w:link w:val="Kop1"/>
    <w:uiPriority w:val="9"/>
    <w:rsid w:val="00503494"/>
    <w:rPr>
      <w:rFonts w:ascii="Arial" w:hAnsi="Arial" w:cs="Arial"/>
      <w:b/>
      <w:color w:val="E5722A" w:themeColor="accent1"/>
      <w:sz w:val="36"/>
      <w:szCs w:val="36"/>
    </w:rPr>
  </w:style>
  <w:style w:type="paragraph" w:customStyle="1" w:styleId="Tussenkop">
    <w:name w:val="Tussenkop"/>
    <w:basedOn w:val="Standaard"/>
    <w:next w:val="Standaard"/>
    <w:qFormat/>
    <w:rsid w:val="00CA2D98"/>
    <w:rPr>
      <w:rFonts w:asciiTheme="majorHAnsi" w:hAnsiTheme="majorHAnsi"/>
      <w:b/>
      <w:sz w:val="22"/>
    </w:rPr>
  </w:style>
  <w:style w:type="character" w:customStyle="1" w:styleId="Kop2Char">
    <w:name w:val="Kop 2 Char"/>
    <w:link w:val="Kop2"/>
    <w:uiPriority w:val="9"/>
    <w:rsid w:val="00112816"/>
    <w:rPr>
      <w:rFonts w:ascii="Arial" w:hAnsi="Arial" w:cs="Arial"/>
      <w:b/>
      <w:color w:val="000000" w:themeColor="text1"/>
    </w:rPr>
  </w:style>
  <w:style w:type="character" w:customStyle="1" w:styleId="Kop3Char">
    <w:name w:val="Kop 3 Char"/>
    <w:link w:val="Kop3"/>
    <w:uiPriority w:val="9"/>
    <w:rsid w:val="00CF656A"/>
    <w:rPr>
      <w:rFonts w:ascii="Arial" w:eastAsia="Arial" w:hAnsi="Arial" w:cs="Arial"/>
      <w:b/>
      <w:color w:val="000000"/>
      <w:sz w:val="20"/>
    </w:rPr>
  </w:style>
  <w:style w:type="paragraph" w:styleId="Lijstalinea">
    <w:name w:val="List Paragraph"/>
    <w:basedOn w:val="Standaard"/>
    <w:uiPriority w:val="34"/>
    <w:qFormat/>
    <w:rsid w:val="00CA2D98"/>
    <w:pPr>
      <w:ind w:left="720"/>
      <w:contextualSpacing/>
    </w:pPr>
  </w:style>
  <w:style w:type="character" w:customStyle="1" w:styleId="Kop4Char">
    <w:name w:val="Kop 4 Char"/>
    <w:basedOn w:val="Standaardalinea-lettertype"/>
    <w:link w:val="Kop4"/>
    <w:uiPriority w:val="9"/>
    <w:rsid w:val="009D51CE"/>
    <w:rPr>
      <w:rFonts w:eastAsiaTheme="majorEastAsia" w:cstheme="majorBidi"/>
      <w:i/>
      <w:iCs/>
      <w:color w:val="B45316" w:themeColor="accent1" w:themeShade="BF"/>
      <w:sz w:val="20"/>
    </w:rPr>
  </w:style>
  <w:style w:type="character" w:customStyle="1" w:styleId="Kop5Char">
    <w:name w:val="Kop 5 Char"/>
    <w:basedOn w:val="Standaardalinea-lettertype"/>
    <w:link w:val="Kop5"/>
    <w:uiPriority w:val="9"/>
    <w:semiHidden/>
    <w:rsid w:val="009D51CE"/>
    <w:rPr>
      <w:rFonts w:eastAsiaTheme="majorEastAsia" w:cstheme="majorBidi"/>
      <w:color w:val="B45316" w:themeColor="accent1" w:themeShade="BF"/>
      <w:sz w:val="20"/>
    </w:rPr>
  </w:style>
  <w:style w:type="character" w:customStyle="1" w:styleId="Kop6Char">
    <w:name w:val="Kop 6 Char"/>
    <w:basedOn w:val="Standaardalinea-lettertype"/>
    <w:link w:val="Kop6"/>
    <w:uiPriority w:val="9"/>
    <w:semiHidden/>
    <w:rsid w:val="009D51CE"/>
    <w:rPr>
      <w:rFonts w:eastAsiaTheme="majorEastAsia" w:cstheme="majorBidi"/>
      <w:i/>
      <w:iCs/>
      <w:color w:val="595959" w:themeColor="text1" w:themeTint="A6"/>
      <w:sz w:val="20"/>
    </w:rPr>
  </w:style>
  <w:style w:type="character" w:customStyle="1" w:styleId="Kop7Char">
    <w:name w:val="Kop 7 Char"/>
    <w:basedOn w:val="Standaardalinea-lettertype"/>
    <w:link w:val="Kop7"/>
    <w:uiPriority w:val="9"/>
    <w:semiHidden/>
    <w:rsid w:val="009D51CE"/>
    <w:rPr>
      <w:rFonts w:eastAsiaTheme="majorEastAsia" w:cstheme="majorBidi"/>
      <w:color w:val="595959" w:themeColor="text1" w:themeTint="A6"/>
      <w:sz w:val="20"/>
    </w:rPr>
  </w:style>
  <w:style w:type="character" w:customStyle="1" w:styleId="Kop8Char">
    <w:name w:val="Kop 8 Char"/>
    <w:basedOn w:val="Standaardalinea-lettertype"/>
    <w:link w:val="Kop8"/>
    <w:uiPriority w:val="9"/>
    <w:semiHidden/>
    <w:rsid w:val="009D51CE"/>
    <w:rPr>
      <w:rFonts w:eastAsiaTheme="majorEastAsia" w:cstheme="majorBidi"/>
      <w:i/>
      <w:iCs/>
      <w:color w:val="272727" w:themeColor="text1" w:themeTint="D8"/>
      <w:sz w:val="20"/>
    </w:rPr>
  </w:style>
  <w:style w:type="character" w:customStyle="1" w:styleId="Kop9Char">
    <w:name w:val="Kop 9 Char"/>
    <w:basedOn w:val="Standaardalinea-lettertype"/>
    <w:link w:val="Kop9"/>
    <w:uiPriority w:val="9"/>
    <w:semiHidden/>
    <w:rsid w:val="009D51CE"/>
    <w:rPr>
      <w:rFonts w:eastAsiaTheme="majorEastAsia" w:cstheme="majorBidi"/>
      <w:color w:val="272727" w:themeColor="text1" w:themeTint="D8"/>
      <w:sz w:val="20"/>
    </w:rPr>
  </w:style>
  <w:style w:type="paragraph" w:styleId="Titel">
    <w:name w:val="Title"/>
    <w:basedOn w:val="Standaard"/>
    <w:next w:val="Standaard"/>
    <w:link w:val="TitelChar"/>
    <w:uiPriority w:val="10"/>
    <w:rsid w:val="009D51CE"/>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9D51C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9D51C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D51C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rsid w:val="009D51C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D51CE"/>
    <w:rPr>
      <w:rFonts w:ascii="Arial" w:hAnsi="Arial" w:cs="Arial"/>
      <w:i/>
      <w:iCs/>
      <w:color w:val="404040" w:themeColor="text1" w:themeTint="BF"/>
      <w:sz w:val="20"/>
    </w:rPr>
  </w:style>
  <w:style w:type="character" w:styleId="Intensievebenadrukking">
    <w:name w:val="Intense Emphasis"/>
    <w:basedOn w:val="Standaardalinea-lettertype"/>
    <w:uiPriority w:val="21"/>
    <w:rsid w:val="009D51CE"/>
    <w:rPr>
      <w:i/>
      <w:iCs/>
      <w:color w:val="B45316" w:themeColor="accent1" w:themeShade="BF"/>
    </w:rPr>
  </w:style>
  <w:style w:type="paragraph" w:styleId="Duidelijkcitaat">
    <w:name w:val="Intense Quote"/>
    <w:basedOn w:val="Standaard"/>
    <w:next w:val="Standaard"/>
    <w:link w:val="DuidelijkcitaatChar"/>
    <w:uiPriority w:val="30"/>
    <w:rsid w:val="009D51CE"/>
    <w:pPr>
      <w:pBdr>
        <w:top w:val="single" w:sz="4" w:space="10" w:color="B45316" w:themeColor="accent1" w:themeShade="BF"/>
        <w:bottom w:val="single" w:sz="4" w:space="10" w:color="B45316" w:themeColor="accent1" w:themeShade="BF"/>
      </w:pBdr>
      <w:spacing w:before="360" w:after="360"/>
      <w:ind w:left="864" w:right="864"/>
      <w:jc w:val="center"/>
    </w:pPr>
    <w:rPr>
      <w:i/>
      <w:iCs/>
      <w:color w:val="B45316" w:themeColor="accent1" w:themeShade="BF"/>
    </w:rPr>
  </w:style>
  <w:style w:type="character" w:customStyle="1" w:styleId="DuidelijkcitaatChar">
    <w:name w:val="Duidelijk citaat Char"/>
    <w:basedOn w:val="Standaardalinea-lettertype"/>
    <w:link w:val="Duidelijkcitaat"/>
    <w:uiPriority w:val="30"/>
    <w:rsid w:val="009D51CE"/>
    <w:rPr>
      <w:rFonts w:ascii="Arial" w:hAnsi="Arial" w:cs="Arial"/>
      <w:i/>
      <w:iCs/>
      <w:color w:val="B45316" w:themeColor="accent1" w:themeShade="BF"/>
      <w:sz w:val="20"/>
    </w:rPr>
  </w:style>
  <w:style w:type="character" w:styleId="Intensieveverwijzing">
    <w:name w:val="Intense Reference"/>
    <w:basedOn w:val="Standaardalinea-lettertype"/>
    <w:uiPriority w:val="32"/>
    <w:rsid w:val="009D51CE"/>
    <w:rPr>
      <w:b/>
      <w:bCs/>
      <w:smallCaps/>
      <w:color w:val="B45316" w:themeColor="accent1" w:themeShade="BF"/>
      <w:spacing w:val="5"/>
    </w:rPr>
  </w:style>
  <w:style w:type="paragraph" w:styleId="Koptekst">
    <w:name w:val="header"/>
    <w:basedOn w:val="Standaard"/>
    <w:link w:val="KoptekstChar"/>
    <w:uiPriority w:val="99"/>
    <w:unhideWhenUsed/>
    <w:rsid w:val="009D51CE"/>
    <w:pPr>
      <w:tabs>
        <w:tab w:val="clear" w:pos="1134"/>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1CE"/>
    <w:rPr>
      <w:rFonts w:ascii="Arial" w:hAnsi="Arial" w:cs="Arial"/>
      <w:color w:val="182F49"/>
      <w:sz w:val="20"/>
    </w:rPr>
  </w:style>
  <w:style w:type="paragraph" w:styleId="Voettekst">
    <w:name w:val="footer"/>
    <w:basedOn w:val="Standaard"/>
    <w:link w:val="VoettekstChar"/>
    <w:uiPriority w:val="99"/>
    <w:unhideWhenUsed/>
    <w:rsid w:val="009D51CE"/>
    <w:pPr>
      <w:tabs>
        <w:tab w:val="clear" w:pos="1134"/>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1CE"/>
    <w:rPr>
      <w:rFonts w:ascii="Arial" w:hAnsi="Arial" w:cs="Arial"/>
      <w:color w:val="182F49"/>
      <w:sz w:val="20"/>
    </w:rPr>
  </w:style>
  <w:style w:type="character" w:styleId="Hyperlink">
    <w:name w:val="Hyperlink"/>
    <w:basedOn w:val="Standaardalinea-lettertype"/>
    <w:uiPriority w:val="99"/>
    <w:unhideWhenUsed/>
    <w:rsid w:val="00EF5592"/>
    <w:rPr>
      <w:color w:val="467886" w:themeColor="hyperlink"/>
      <w:u w:val="single"/>
    </w:rPr>
  </w:style>
  <w:style w:type="character" w:styleId="Onopgelostemelding">
    <w:name w:val="Unresolved Mention"/>
    <w:basedOn w:val="Standaardalinea-lettertype"/>
    <w:uiPriority w:val="99"/>
    <w:semiHidden/>
    <w:unhideWhenUsed/>
    <w:rsid w:val="00EF5592"/>
    <w:rPr>
      <w:color w:val="605E5C"/>
      <w:shd w:val="clear" w:color="auto" w:fill="E1DFDD"/>
    </w:rPr>
  </w:style>
  <w:style w:type="table" w:styleId="Tabelraster">
    <w:name w:val="Table Grid"/>
    <w:basedOn w:val="Standaardtabel"/>
    <w:uiPriority w:val="39"/>
    <w:rsid w:val="00EF5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uidigelijst1">
    <w:name w:val="Huidige lijst1"/>
    <w:uiPriority w:val="99"/>
    <w:rsid w:val="00DB0EF0"/>
    <w:pPr>
      <w:numPr>
        <w:numId w:val="12"/>
      </w:numPr>
    </w:pPr>
  </w:style>
  <w:style w:type="numbering" w:customStyle="1" w:styleId="Huidigelijst2">
    <w:name w:val="Huidige lijst2"/>
    <w:uiPriority w:val="99"/>
    <w:rsid w:val="00DB0EF0"/>
    <w:pPr>
      <w:numPr>
        <w:numId w:val="13"/>
      </w:numPr>
    </w:pPr>
  </w:style>
  <w:style w:type="numbering" w:customStyle="1" w:styleId="Huidigelijst3">
    <w:name w:val="Huidige lijst3"/>
    <w:uiPriority w:val="99"/>
    <w:rsid w:val="00DB0EF0"/>
    <w:pPr>
      <w:numPr>
        <w:numId w:val="14"/>
      </w:numPr>
    </w:pPr>
  </w:style>
  <w:style w:type="numbering" w:customStyle="1" w:styleId="Huidigelijst4">
    <w:name w:val="Huidige lijst4"/>
    <w:uiPriority w:val="99"/>
    <w:rsid w:val="00DB0EF0"/>
    <w:pPr>
      <w:numPr>
        <w:numId w:val="15"/>
      </w:numPr>
    </w:pPr>
  </w:style>
  <w:style w:type="numbering" w:customStyle="1" w:styleId="Huidigelijst5">
    <w:name w:val="Huidige lijst5"/>
    <w:uiPriority w:val="99"/>
    <w:rsid w:val="00DB0EF0"/>
    <w:pPr>
      <w:numPr>
        <w:numId w:val="16"/>
      </w:numPr>
    </w:pPr>
  </w:style>
  <w:style w:type="numbering" w:customStyle="1" w:styleId="Huidigelijst6">
    <w:name w:val="Huidige lijst6"/>
    <w:uiPriority w:val="99"/>
    <w:rsid w:val="00AA45B5"/>
    <w:pPr>
      <w:numPr>
        <w:numId w:val="17"/>
      </w:numPr>
    </w:pPr>
  </w:style>
  <w:style w:type="numbering" w:customStyle="1" w:styleId="Huidigelijst7">
    <w:name w:val="Huidige lijst7"/>
    <w:uiPriority w:val="99"/>
    <w:rsid w:val="00AA45B5"/>
    <w:pPr>
      <w:numPr>
        <w:numId w:val="18"/>
      </w:numPr>
    </w:pPr>
  </w:style>
  <w:style w:type="numbering" w:customStyle="1" w:styleId="Huidigelijst8">
    <w:name w:val="Huidige lijst8"/>
    <w:uiPriority w:val="99"/>
    <w:rsid w:val="00AA45B5"/>
    <w:pPr>
      <w:numPr>
        <w:numId w:val="19"/>
      </w:numPr>
    </w:pPr>
  </w:style>
  <w:style w:type="numbering" w:customStyle="1" w:styleId="Huidigelijst9">
    <w:name w:val="Huidige lijst9"/>
    <w:uiPriority w:val="99"/>
    <w:rsid w:val="00AA45B5"/>
    <w:pPr>
      <w:numPr>
        <w:numId w:val="20"/>
      </w:numPr>
    </w:pPr>
  </w:style>
  <w:style w:type="paragraph" w:customStyle="1" w:styleId="Titelrood">
    <w:name w:val="Titel rood"/>
    <w:basedOn w:val="Standaard"/>
    <w:qFormat/>
    <w:rsid w:val="00503494"/>
    <w:pPr>
      <w:spacing w:before="1100" w:line="240" w:lineRule="auto"/>
    </w:pPr>
    <w:rPr>
      <w:rFonts w:ascii="Impact" w:hAnsi="Impact"/>
      <w:color w:val="A51A2F" w:themeColor="accent6"/>
      <w:sz w:val="100"/>
      <w:szCs w:val="100"/>
    </w:rPr>
  </w:style>
  <w:style w:type="paragraph" w:customStyle="1" w:styleId="Onderkoporanje">
    <w:name w:val="Onderkop oranje"/>
    <w:basedOn w:val="Standaard"/>
    <w:qFormat/>
    <w:rsid w:val="00CA2D98"/>
    <w:rPr>
      <w:b/>
      <w:bCs/>
      <w:color w:val="E5722A" w:themeColor="accent1"/>
      <w:sz w:val="32"/>
      <w:szCs w:val="32"/>
    </w:rPr>
  </w:style>
  <w:style w:type="paragraph" w:customStyle="1" w:styleId="Titelroze">
    <w:name w:val="Titel roze"/>
    <w:basedOn w:val="Titelrood"/>
    <w:qFormat/>
    <w:rsid w:val="000B578B"/>
    <w:pPr>
      <w:spacing w:before="1300"/>
    </w:pPr>
    <w:rPr>
      <w:color w:val="F8E2DC" w:themeColor="accent2"/>
    </w:rPr>
  </w:style>
  <w:style w:type="paragraph" w:customStyle="1" w:styleId="Onderkoprood">
    <w:name w:val="Onderkop rood"/>
    <w:basedOn w:val="Onderkoporanje"/>
    <w:qFormat/>
    <w:rsid w:val="00605FF0"/>
    <w:rPr>
      <w:color w:val="A51A2F" w:themeColor="accent6"/>
    </w:rPr>
  </w:style>
  <w:style w:type="paragraph" w:styleId="Kopvaninhoudsopgave">
    <w:name w:val="TOC Heading"/>
    <w:basedOn w:val="Kop1"/>
    <w:next w:val="Standaard"/>
    <w:uiPriority w:val="39"/>
    <w:unhideWhenUsed/>
    <w:qFormat/>
    <w:rsid w:val="00B24E69"/>
    <w:pPr>
      <w:numPr>
        <w:numId w:val="0"/>
      </w:numPr>
      <w:spacing w:before="240"/>
      <w:outlineLvl w:val="9"/>
    </w:pPr>
    <w:rPr>
      <w:rFonts w:asciiTheme="majorHAnsi" w:eastAsiaTheme="majorEastAsia" w:hAnsiTheme="majorHAnsi" w:cstheme="majorBidi"/>
      <w:b w:val="0"/>
      <w:color w:val="F66313"/>
      <w:sz w:val="32"/>
      <w:szCs w:val="32"/>
      <w:lang w:eastAsia="nl-NL"/>
    </w:rPr>
  </w:style>
  <w:style w:type="paragraph" w:styleId="Inhopg1">
    <w:name w:val="toc 1"/>
    <w:basedOn w:val="Standaard"/>
    <w:next w:val="Standaard"/>
    <w:autoRedefine/>
    <w:uiPriority w:val="39"/>
    <w:unhideWhenUsed/>
    <w:rsid w:val="00B24E69"/>
    <w:pPr>
      <w:tabs>
        <w:tab w:val="clear" w:pos="1134"/>
      </w:tabs>
      <w:spacing w:after="100" w:line="259" w:lineRule="auto"/>
    </w:pPr>
    <w:rPr>
      <w:rFonts w:asciiTheme="minorHAnsi" w:eastAsiaTheme="minorHAnsi" w:hAnsiTheme="minorHAnsi" w:cstheme="minorBidi"/>
      <w:color w:val="auto"/>
      <w:kern w:val="2"/>
      <w:sz w:val="22"/>
      <w14:ligatures w14:val="standardContextual"/>
    </w:rPr>
  </w:style>
  <w:style w:type="paragraph" w:styleId="Inhopg2">
    <w:name w:val="toc 2"/>
    <w:basedOn w:val="Standaard"/>
    <w:next w:val="Standaard"/>
    <w:autoRedefine/>
    <w:uiPriority w:val="39"/>
    <w:unhideWhenUsed/>
    <w:rsid w:val="00B24E69"/>
    <w:pPr>
      <w:tabs>
        <w:tab w:val="clear" w:pos="1134"/>
      </w:tabs>
      <w:spacing w:after="100" w:line="259" w:lineRule="auto"/>
      <w:ind w:left="220"/>
    </w:pPr>
    <w:rPr>
      <w:rFonts w:asciiTheme="minorHAnsi" w:eastAsiaTheme="minorHAnsi" w:hAnsiTheme="minorHAnsi" w:cstheme="minorBidi"/>
      <w:color w:val="auto"/>
      <w:kern w:val="2"/>
      <w:sz w:val="22"/>
      <w14:ligatures w14:val="standardContextual"/>
    </w:rPr>
  </w:style>
  <w:style w:type="character" w:styleId="Verwijzingopmerking">
    <w:name w:val="annotation reference"/>
    <w:basedOn w:val="Standaardalinea-lettertype"/>
    <w:uiPriority w:val="99"/>
    <w:semiHidden/>
    <w:unhideWhenUsed/>
    <w:rsid w:val="009A72CF"/>
    <w:rPr>
      <w:sz w:val="16"/>
      <w:szCs w:val="16"/>
    </w:rPr>
  </w:style>
  <w:style w:type="paragraph" w:styleId="Tekstopmerking">
    <w:name w:val="annotation text"/>
    <w:basedOn w:val="Standaard"/>
    <w:link w:val="TekstopmerkingChar"/>
    <w:uiPriority w:val="99"/>
    <w:unhideWhenUsed/>
    <w:rsid w:val="009A72CF"/>
    <w:pPr>
      <w:spacing w:line="240" w:lineRule="auto"/>
    </w:pPr>
    <w:rPr>
      <w:szCs w:val="20"/>
    </w:rPr>
  </w:style>
  <w:style w:type="character" w:customStyle="1" w:styleId="TekstopmerkingChar">
    <w:name w:val="Tekst opmerking Char"/>
    <w:basedOn w:val="Standaardalinea-lettertype"/>
    <w:link w:val="Tekstopmerking"/>
    <w:uiPriority w:val="99"/>
    <w:rsid w:val="009A72CF"/>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9A72CF"/>
    <w:rPr>
      <w:b/>
      <w:bCs/>
    </w:rPr>
  </w:style>
  <w:style w:type="character" w:customStyle="1" w:styleId="OnderwerpvanopmerkingChar">
    <w:name w:val="Onderwerp van opmerking Char"/>
    <w:basedOn w:val="TekstopmerkingChar"/>
    <w:link w:val="Onderwerpvanopmerking"/>
    <w:uiPriority w:val="99"/>
    <w:semiHidden/>
    <w:rsid w:val="009A72CF"/>
    <w:rPr>
      <w:rFonts w:ascii="Arial" w:hAnsi="Arial" w:cs="Arial"/>
      <w:b/>
      <w:bCs/>
      <w:color w:val="000000" w:themeColor="text1"/>
      <w:sz w:val="20"/>
      <w:szCs w:val="20"/>
    </w:rPr>
  </w:style>
  <w:style w:type="character" w:styleId="Vermelding">
    <w:name w:val="Mention"/>
    <w:basedOn w:val="Standaardalinea-lettertype"/>
    <w:uiPriority w:val="99"/>
    <w:unhideWhenUsed/>
    <w:rsid w:val="009A72CF"/>
    <w:rPr>
      <w:color w:val="2B579A"/>
      <w:shd w:val="clear" w:color="auto" w:fill="E1DFDD"/>
    </w:rPr>
  </w:style>
  <w:style w:type="paragraph" w:styleId="Geenafstand">
    <w:name w:val="No Spacing"/>
    <w:uiPriority w:val="1"/>
    <w:qFormat/>
    <w:rsid w:val="00695CF1"/>
    <w:pPr>
      <w:spacing w:after="0" w:line="240" w:lineRule="auto"/>
    </w:pPr>
    <w:rPr>
      <w:rFonts w:eastAsiaTheme="minorHAnsi"/>
      <w:kern w:val="2"/>
      <w14:ligatures w14:val="standardContextual"/>
    </w:rPr>
  </w:style>
  <w:style w:type="paragraph" w:styleId="Inhopg3">
    <w:name w:val="toc 3"/>
    <w:basedOn w:val="Standaard"/>
    <w:next w:val="Standaard"/>
    <w:autoRedefine/>
    <w:uiPriority w:val="39"/>
    <w:unhideWhenUsed/>
    <w:rsid w:val="00B44921"/>
    <w:pPr>
      <w:tabs>
        <w:tab w:val="clear" w:pos="1134"/>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52847">
      <w:bodyDiv w:val="1"/>
      <w:marLeft w:val="0"/>
      <w:marRight w:val="0"/>
      <w:marTop w:val="0"/>
      <w:marBottom w:val="0"/>
      <w:divBdr>
        <w:top w:val="none" w:sz="0" w:space="0" w:color="auto"/>
        <w:left w:val="none" w:sz="0" w:space="0" w:color="auto"/>
        <w:bottom w:val="none" w:sz="0" w:space="0" w:color="auto"/>
        <w:right w:val="none" w:sz="0" w:space="0" w:color="auto"/>
      </w:divBdr>
      <w:divsChild>
        <w:div w:id="976758247">
          <w:marLeft w:val="0"/>
          <w:marRight w:val="0"/>
          <w:marTop w:val="0"/>
          <w:marBottom w:val="0"/>
          <w:divBdr>
            <w:top w:val="none" w:sz="0" w:space="0" w:color="auto"/>
            <w:left w:val="none" w:sz="0" w:space="0" w:color="auto"/>
            <w:bottom w:val="none" w:sz="0" w:space="0" w:color="auto"/>
            <w:right w:val="none" w:sz="0" w:space="0" w:color="auto"/>
          </w:divBdr>
          <w:divsChild>
            <w:div w:id="1695225686">
              <w:marLeft w:val="0"/>
              <w:marRight w:val="0"/>
              <w:marTop w:val="0"/>
              <w:marBottom w:val="0"/>
              <w:divBdr>
                <w:top w:val="none" w:sz="0" w:space="0" w:color="auto"/>
                <w:left w:val="none" w:sz="0" w:space="0" w:color="auto"/>
                <w:bottom w:val="none" w:sz="0" w:space="0" w:color="auto"/>
                <w:right w:val="none" w:sz="0" w:space="0" w:color="auto"/>
              </w:divBdr>
            </w:div>
          </w:divsChild>
        </w:div>
        <w:div w:id="1248462175">
          <w:marLeft w:val="0"/>
          <w:marRight w:val="0"/>
          <w:marTop w:val="0"/>
          <w:marBottom w:val="0"/>
          <w:divBdr>
            <w:top w:val="none" w:sz="0" w:space="0" w:color="auto"/>
            <w:left w:val="none" w:sz="0" w:space="0" w:color="auto"/>
            <w:bottom w:val="none" w:sz="0" w:space="0" w:color="auto"/>
            <w:right w:val="none" w:sz="0" w:space="0" w:color="auto"/>
          </w:divBdr>
          <w:divsChild>
            <w:div w:id="693115774">
              <w:marLeft w:val="0"/>
              <w:marRight w:val="0"/>
              <w:marTop w:val="0"/>
              <w:marBottom w:val="0"/>
              <w:divBdr>
                <w:top w:val="none" w:sz="0" w:space="0" w:color="auto"/>
                <w:left w:val="none" w:sz="0" w:space="0" w:color="auto"/>
                <w:bottom w:val="none" w:sz="0" w:space="0" w:color="auto"/>
                <w:right w:val="none" w:sz="0" w:space="0" w:color="auto"/>
              </w:divBdr>
            </w:div>
          </w:divsChild>
        </w:div>
        <w:div w:id="1534536234">
          <w:marLeft w:val="0"/>
          <w:marRight w:val="0"/>
          <w:marTop w:val="0"/>
          <w:marBottom w:val="0"/>
          <w:divBdr>
            <w:top w:val="none" w:sz="0" w:space="0" w:color="auto"/>
            <w:left w:val="none" w:sz="0" w:space="0" w:color="auto"/>
            <w:bottom w:val="none" w:sz="0" w:space="0" w:color="auto"/>
            <w:right w:val="none" w:sz="0" w:space="0" w:color="auto"/>
          </w:divBdr>
          <w:divsChild>
            <w:div w:id="356127347">
              <w:marLeft w:val="0"/>
              <w:marRight w:val="0"/>
              <w:marTop w:val="0"/>
              <w:marBottom w:val="0"/>
              <w:divBdr>
                <w:top w:val="none" w:sz="0" w:space="0" w:color="auto"/>
                <w:left w:val="none" w:sz="0" w:space="0" w:color="auto"/>
                <w:bottom w:val="none" w:sz="0" w:space="0" w:color="auto"/>
                <w:right w:val="none" w:sz="0" w:space="0" w:color="auto"/>
              </w:divBdr>
            </w:div>
          </w:divsChild>
        </w:div>
        <w:div w:id="1370062141">
          <w:marLeft w:val="0"/>
          <w:marRight w:val="0"/>
          <w:marTop w:val="0"/>
          <w:marBottom w:val="0"/>
          <w:divBdr>
            <w:top w:val="none" w:sz="0" w:space="0" w:color="auto"/>
            <w:left w:val="none" w:sz="0" w:space="0" w:color="auto"/>
            <w:bottom w:val="none" w:sz="0" w:space="0" w:color="auto"/>
            <w:right w:val="none" w:sz="0" w:space="0" w:color="auto"/>
          </w:divBdr>
          <w:divsChild>
            <w:div w:id="338502607">
              <w:marLeft w:val="0"/>
              <w:marRight w:val="0"/>
              <w:marTop w:val="0"/>
              <w:marBottom w:val="0"/>
              <w:divBdr>
                <w:top w:val="none" w:sz="0" w:space="0" w:color="auto"/>
                <w:left w:val="none" w:sz="0" w:space="0" w:color="auto"/>
                <w:bottom w:val="none" w:sz="0" w:space="0" w:color="auto"/>
                <w:right w:val="none" w:sz="0" w:space="0" w:color="auto"/>
              </w:divBdr>
            </w:div>
          </w:divsChild>
        </w:div>
        <w:div w:id="947389558">
          <w:marLeft w:val="0"/>
          <w:marRight w:val="0"/>
          <w:marTop w:val="0"/>
          <w:marBottom w:val="0"/>
          <w:divBdr>
            <w:top w:val="none" w:sz="0" w:space="0" w:color="auto"/>
            <w:left w:val="none" w:sz="0" w:space="0" w:color="auto"/>
            <w:bottom w:val="none" w:sz="0" w:space="0" w:color="auto"/>
            <w:right w:val="none" w:sz="0" w:space="0" w:color="auto"/>
          </w:divBdr>
          <w:divsChild>
            <w:div w:id="991063706">
              <w:marLeft w:val="0"/>
              <w:marRight w:val="0"/>
              <w:marTop w:val="0"/>
              <w:marBottom w:val="0"/>
              <w:divBdr>
                <w:top w:val="none" w:sz="0" w:space="0" w:color="auto"/>
                <w:left w:val="none" w:sz="0" w:space="0" w:color="auto"/>
                <w:bottom w:val="none" w:sz="0" w:space="0" w:color="auto"/>
                <w:right w:val="none" w:sz="0" w:space="0" w:color="auto"/>
              </w:divBdr>
            </w:div>
          </w:divsChild>
        </w:div>
        <w:div w:id="1871215838">
          <w:marLeft w:val="0"/>
          <w:marRight w:val="0"/>
          <w:marTop w:val="0"/>
          <w:marBottom w:val="0"/>
          <w:divBdr>
            <w:top w:val="none" w:sz="0" w:space="0" w:color="auto"/>
            <w:left w:val="none" w:sz="0" w:space="0" w:color="auto"/>
            <w:bottom w:val="none" w:sz="0" w:space="0" w:color="auto"/>
            <w:right w:val="none" w:sz="0" w:space="0" w:color="auto"/>
          </w:divBdr>
          <w:divsChild>
            <w:div w:id="9871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handbal.nl/wp-content/uploads/2023/08/Spelregels_2022_versie_1.4.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handbal.n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https://handbal.sharepoint.com/sites/NHVTemplates/Templates/HandbalNL_voorblad_oranje.dotx" TargetMode="External"/></Relationships>
</file>

<file path=word/theme/theme1.xml><?xml version="1.0" encoding="utf-8"?>
<a:theme xmlns:a="http://schemas.openxmlformats.org/drawingml/2006/main" name="Weergave">
  <a:themeElements>
    <a:clrScheme name="1">
      <a:dk1>
        <a:srgbClr val="000000"/>
      </a:dk1>
      <a:lt1>
        <a:srgbClr val="FFFFFF"/>
      </a:lt1>
      <a:dk2>
        <a:srgbClr val="0E2841"/>
      </a:dk2>
      <a:lt2>
        <a:srgbClr val="E8E8E8"/>
      </a:lt2>
      <a:accent1>
        <a:srgbClr val="E5722A"/>
      </a:accent1>
      <a:accent2>
        <a:srgbClr val="F8E2DC"/>
      </a:accent2>
      <a:accent3>
        <a:srgbClr val="E0DCE6"/>
      </a:accent3>
      <a:accent4>
        <a:srgbClr val="9E89B4"/>
      </a:accent4>
      <a:accent5>
        <a:srgbClr val="282B74"/>
      </a:accent5>
      <a:accent6>
        <a:srgbClr val="A51A2F"/>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eergav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2DD41B192123479611BD847A90C449" ma:contentTypeVersion="19" ma:contentTypeDescription="Een nieuw document maken." ma:contentTypeScope="" ma:versionID="bd394edf3d0aa71ef1c1818d46a3d37c">
  <xsd:schema xmlns:xsd="http://www.w3.org/2001/XMLSchema" xmlns:xs="http://www.w3.org/2001/XMLSchema" xmlns:p="http://schemas.microsoft.com/office/2006/metadata/properties" xmlns:ns2="b7b5854e-8516-44da-9522-a9acca08c3f2" xmlns:ns3="1e0bc7ba-4b91-4e4d-8d47-6ad5bb67093e" targetNamespace="http://schemas.microsoft.com/office/2006/metadata/properties" ma:root="true" ma:fieldsID="7bfea0cbe9ea9f9f38db83ea0eb815d1" ns2:_="" ns3:_="">
    <xsd:import namespace="b7b5854e-8516-44da-9522-a9acca08c3f2"/>
    <xsd:import namespace="1e0bc7ba-4b91-4e4d-8d47-6ad5bb6709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5854e-8516-44da-9522-a9acca08c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59ce3fd-32d2-4fdc-8d0b-acfb7ed44f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bc7ba-4b91-4e4d-8d47-6ad5bb6709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f98dcc-eb95-4bbb-ac34-0232ad2fb1a2}" ma:internalName="TaxCatchAll" ma:showField="CatchAllData" ma:web="1e0bc7ba-4b91-4e4d-8d47-6ad5bb67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b5854e-8516-44da-9522-a9acca08c3f2">
      <Terms xmlns="http://schemas.microsoft.com/office/infopath/2007/PartnerControls"/>
    </lcf76f155ced4ddcb4097134ff3c332f>
    <TaxCatchAll xmlns="1e0bc7ba-4b91-4e4d-8d47-6ad5bb67093e" xsi:nil="true"/>
    <SharedWithUsers xmlns="1e0bc7ba-4b91-4e4d-8d47-6ad5bb67093e">
      <UserInfo>
        <DisplayName>Jelle Horsman</DisplayName>
        <AccountId>374</AccountId>
        <AccountType/>
      </UserInfo>
    </SharedWithUsers>
  </documentManagement>
</p:properties>
</file>

<file path=customXml/itemProps1.xml><?xml version="1.0" encoding="utf-8"?>
<ds:datastoreItem xmlns:ds="http://schemas.openxmlformats.org/officeDocument/2006/customXml" ds:itemID="{C0D4C124-7429-408F-AF9B-EBE86C49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5854e-8516-44da-9522-a9acca08c3f2"/>
    <ds:schemaRef ds:uri="1e0bc7ba-4b91-4e4d-8d47-6ad5bb670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CBDEA6-C35B-48C6-8DB8-52A201F6A1EF}">
  <ds:schemaRefs>
    <ds:schemaRef ds:uri="http://schemas.microsoft.com/sharepoint/v3/contenttype/forms"/>
  </ds:schemaRefs>
</ds:datastoreItem>
</file>

<file path=customXml/itemProps3.xml><?xml version="1.0" encoding="utf-8"?>
<ds:datastoreItem xmlns:ds="http://schemas.openxmlformats.org/officeDocument/2006/customXml" ds:itemID="{97B99C10-DF5A-AB4D-BE0B-594880967E5B}">
  <ds:schemaRefs>
    <ds:schemaRef ds:uri="http://schemas.openxmlformats.org/officeDocument/2006/bibliography"/>
  </ds:schemaRefs>
</ds:datastoreItem>
</file>

<file path=customXml/itemProps4.xml><?xml version="1.0" encoding="utf-8"?>
<ds:datastoreItem xmlns:ds="http://schemas.openxmlformats.org/officeDocument/2006/customXml" ds:itemID="{63971803-0A01-46C1-A4F1-FEAF84C0632D}">
  <ds:schemaRefs>
    <ds:schemaRef ds:uri="http://schemas.microsoft.com/office/2006/metadata/properties"/>
    <ds:schemaRef ds:uri="http://schemas.microsoft.com/office/infopath/2007/PartnerControls"/>
    <ds:schemaRef ds:uri="b7b5854e-8516-44da-9522-a9acca08c3f2"/>
    <ds:schemaRef ds:uri="1e0bc7ba-4b91-4e4d-8d47-6ad5bb67093e"/>
  </ds:schemaRefs>
</ds:datastoreItem>
</file>

<file path=docProps/app.xml><?xml version="1.0" encoding="utf-8"?>
<Properties xmlns="http://schemas.openxmlformats.org/officeDocument/2006/extended-properties" xmlns:vt="http://schemas.openxmlformats.org/officeDocument/2006/docPropsVTypes">
  <Template>HandbalNL_voorblad_oranje</Template>
  <TotalTime>28</TotalTime>
  <Pages>12</Pages>
  <Words>2940</Words>
  <Characters>16170</Characters>
  <Application>Microsoft Office Word</Application>
  <DocSecurity>0</DocSecurity>
  <Lines>134</Lines>
  <Paragraphs>38</Paragraphs>
  <ScaleCrop>false</ScaleCrop>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Smeets</dc:creator>
  <cp:keywords/>
  <dc:description/>
  <cp:lastModifiedBy>Francine Buitenhuis</cp:lastModifiedBy>
  <cp:revision>40</cp:revision>
  <cp:lastPrinted>2025-08-06T08:14:00Z</cp:lastPrinted>
  <dcterms:created xsi:type="dcterms:W3CDTF">2025-10-22T06:18:00Z</dcterms:created>
  <dcterms:modified xsi:type="dcterms:W3CDTF">2025-10-22T13:04:00Z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0x0101003D2DD41B192123479611BD847A90C449</vt:lpwstr>
  </property>
  <property fmtid="{D5CDD505-2E9C-101B-9397-08002B2CF9AE}" pid="3" name="MediaServiceImageTags">
    <vt:lpwstr/>
  </property>
</Properties>
</file>